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41A" w:rsidRDefault="0091341A" w:rsidP="007F7DD6">
      <w:pPr>
        <w:spacing w:after="0" w:line="240" w:lineRule="auto"/>
        <w:jc w:val="center"/>
        <w:rPr>
          <w:b/>
          <w:sz w:val="24"/>
          <w:szCs w:val="24"/>
          <w:highlight w:val="red"/>
        </w:rPr>
      </w:pPr>
      <w:bookmarkStart w:id="0" w:name="_GoBack"/>
      <w:bookmarkEnd w:id="0"/>
    </w:p>
    <w:p w:rsidR="0091341A" w:rsidRDefault="0091341A" w:rsidP="007F7DD6">
      <w:pPr>
        <w:spacing w:after="0" w:line="240" w:lineRule="auto"/>
        <w:jc w:val="center"/>
        <w:rPr>
          <w:b/>
          <w:sz w:val="24"/>
          <w:szCs w:val="24"/>
          <w:highlight w:val="red"/>
        </w:rPr>
      </w:pPr>
      <w:r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5BB093FA" wp14:editId="2029CEBD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657225" cy="651510"/>
            <wp:effectExtent l="0" t="0" r="952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5CB0" w:rsidRPr="007F7DD6" w:rsidRDefault="00677D2B" w:rsidP="007F7DD6">
      <w:pPr>
        <w:spacing w:after="0" w:line="240" w:lineRule="auto"/>
        <w:jc w:val="center"/>
        <w:rPr>
          <w:b/>
          <w:sz w:val="24"/>
          <w:szCs w:val="24"/>
        </w:rPr>
      </w:pPr>
      <w:r w:rsidRPr="007F7DD6">
        <w:rPr>
          <w:b/>
          <w:sz w:val="24"/>
          <w:szCs w:val="24"/>
          <w:highlight w:val="red"/>
        </w:rPr>
        <w:t>This information will be treated in the strictest confidence</w:t>
      </w:r>
      <w:r w:rsidR="0043044A">
        <w:rPr>
          <w:b/>
          <w:sz w:val="24"/>
          <w:szCs w:val="24"/>
        </w:rPr>
        <w:t xml:space="preserve">           </w:t>
      </w:r>
    </w:p>
    <w:p w:rsidR="00504C57" w:rsidRDefault="00B64036" w:rsidP="0043044A">
      <w:pPr>
        <w:spacing w:after="0" w:line="240" w:lineRule="auto"/>
        <w:jc w:val="center"/>
        <w:rPr>
          <w:b/>
        </w:rPr>
      </w:pPr>
      <w:r w:rsidRPr="007F7DD6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margin">
                  <wp:posOffset>4215130</wp:posOffset>
                </wp:positionH>
                <wp:positionV relativeFrom="paragraph">
                  <wp:posOffset>9149080</wp:posOffset>
                </wp:positionV>
                <wp:extent cx="2158365" cy="350874"/>
                <wp:effectExtent l="0" t="0" r="13335" b="114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8365" cy="3508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7DD6" w:rsidRPr="007F7DD6" w:rsidRDefault="007F7DD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7F7DD6">
                              <w:rPr>
                                <w:sz w:val="16"/>
                                <w:szCs w:val="16"/>
                              </w:rPr>
                              <w:t>Cherbourg Primary School, Eastleigh, Hants, SO50 5QF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331.9pt;margin-top:720.4pt;width:169.95pt;height:27.6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" fillcolor="white [3201]" strokeweight=".5pt">
                <v:textbox>
                  <w:txbxContent>
                    <w:p w:rsidR="007F7DD6" w:rsidRPr="007F7DD6" w:rsidRDefault="007F7DD6">
                      <w:pPr>
                        <w:rPr>
                          <w:sz w:val="16"/>
                          <w:szCs w:val="16"/>
                        </w:rPr>
                      </w:pPr>
                      <w:r w:rsidRPr="007F7DD6">
                        <w:rPr>
                          <w:sz w:val="16"/>
                          <w:szCs w:val="16"/>
                        </w:rPr>
                        <w:t>Cherbourg Primary School, Eastleigh, Hants, SO50 5QF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F7DD6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posOffset>2714625</wp:posOffset>
                </wp:positionH>
                <wp:positionV relativeFrom="paragraph">
                  <wp:posOffset>8228965</wp:posOffset>
                </wp:positionV>
                <wp:extent cx="754380" cy="233680"/>
                <wp:effectExtent l="0" t="0" r="26670" b="139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380" cy="233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1D48" w:rsidRPr="00831D48" w:rsidRDefault="00831D4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31D48">
                              <w:rPr>
                                <w:sz w:val="16"/>
                                <w:szCs w:val="16"/>
                              </w:rPr>
                              <w:t>Male/Female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213.75pt;margin-top:647.95pt;width:59.4pt;height:18.4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" fillcolor="white [3201]" strokeweight=".5pt">
                <v:textbox>
                  <w:txbxContent>
                    <w:p w:rsidR="00831D48" w:rsidRPr="00831D48" w:rsidRDefault="00831D48">
                      <w:pPr>
                        <w:rPr>
                          <w:sz w:val="16"/>
                          <w:szCs w:val="16"/>
                        </w:rPr>
                      </w:pPr>
                      <w:r w:rsidRPr="00831D48">
                        <w:rPr>
                          <w:sz w:val="16"/>
                          <w:szCs w:val="16"/>
                        </w:rPr>
                        <w:t>Male/Female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F7DD6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margin">
                  <wp:posOffset>-173355</wp:posOffset>
                </wp:positionH>
                <wp:positionV relativeFrom="paragraph">
                  <wp:posOffset>8144510</wp:posOffset>
                </wp:positionV>
                <wp:extent cx="6666230" cy="1619250"/>
                <wp:effectExtent l="0" t="0" r="2032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161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1D48" w:rsidRDefault="00831D48" w:rsidP="00280FBE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831D48" w:rsidRDefault="00831D4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Child’s surname: ……………………………………………………………………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  <w:t>Date of Birth: ……………………………………………………………………………..</w:t>
                            </w:r>
                          </w:p>
                          <w:p w:rsidR="00831D48" w:rsidRDefault="00831D4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Other names: …………………………………………………………………………</w:t>
                            </w:r>
                          </w:p>
                          <w:p w:rsidR="00831D48" w:rsidRDefault="00831D4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Address: ………………………………………………………………………………………………………………………………………………………………………………………………………………………………..</w:t>
                            </w:r>
                          </w:p>
                          <w:p w:rsidR="00831D48" w:rsidRDefault="00831D4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Any previous surname: ………………………………………………………………………………………………………………………………………………………………………………………………………….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  <w:p w:rsidR="00831D48" w:rsidRDefault="00831D4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Name of previous school (if any) and address:</w:t>
                            </w:r>
                            <w:r w:rsidR="00B64036">
                              <w:rPr>
                                <w:sz w:val="16"/>
                                <w:szCs w:val="16"/>
                              </w:rPr>
                              <w:t xml:space="preserve"> ……………………………………………………………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7F7DD6">
                              <w:rPr>
                                <w:sz w:val="16"/>
                                <w:szCs w:val="16"/>
                              </w:rPr>
                              <w:t>School stamp: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:rsidR="00725241" w:rsidRDefault="00B6403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…………………………………………………………………………………………………………………………………….</w:t>
                            </w:r>
                          </w:p>
                          <w:p w:rsidR="00725241" w:rsidRDefault="0072524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725241" w:rsidRDefault="0072524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725241" w:rsidRDefault="0072524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725241" w:rsidRDefault="0072524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725241" w:rsidRDefault="0072524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725241" w:rsidRDefault="0072524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725241" w:rsidRDefault="0072524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725241" w:rsidRDefault="0072524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725241" w:rsidRDefault="0072524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725241" w:rsidRDefault="0072524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831D48" w:rsidRDefault="00831D4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…………………………………………………………………………………………………</w:t>
                            </w:r>
                            <w:r w:rsidR="00B4369D">
                              <w:rPr>
                                <w:sz w:val="16"/>
                                <w:szCs w:val="16"/>
                              </w:rPr>
                              <w:t>……………</w:t>
                            </w:r>
                          </w:p>
                          <w:p w:rsidR="00B4369D" w:rsidRDefault="00B4369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………………………………………………………………………………………………………………</w:t>
                            </w:r>
                          </w:p>
                          <w:p w:rsidR="009E6CDD" w:rsidRDefault="009E6CD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9E6CDD" w:rsidRDefault="009E6CD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9E6CDD" w:rsidRDefault="009E6CD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9E6CDD" w:rsidRDefault="009E6CD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9E6CDD" w:rsidRDefault="009E6CD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831D48" w:rsidRPr="00831D48" w:rsidRDefault="00831D4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left:0;text-align:left;margin-left:-13.65pt;margin-top:641.3pt;width:524.9pt;height:127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">
                <v:textbox>
                  <w:txbxContent>
                    <w:p w:rsidR="00831D48" w:rsidRDefault="00831D48" w:rsidP="00280FBE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</w:p>
                    <w:p w:rsidR="00831D48" w:rsidRDefault="00831D4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Child’s surname: ……………………………………………………………………</w:t>
                      </w:r>
                      <w:r>
                        <w:rPr>
                          <w:sz w:val="16"/>
                          <w:szCs w:val="16"/>
                        </w:rPr>
                        <w:tab/>
                      </w:r>
                      <w:r>
                        <w:rPr>
                          <w:sz w:val="16"/>
                          <w:szCs w:val="16"/>
                        </w:rPr>
                        <w:tab/>
                      </w:r>
                      <w:r>
                        <w:rPr>
                          <w:sz w:val="16"/>
                          <w:szCs w:val="16"/>
                        </w:rPr>
                        <w:tab/>
                        <w:t>Date of Birth: ……………………………………………………………………………..</w:t>
                      </w:r>
                    </w:p>
                    <w:p w:rsidR="00831D48" w:rsidRDefault="00831D4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Other names: …………………………………………………………………………</w:t>
                      </w:r>
                    </w:p>
                    <w:p w:rsidR="00831D48" w:rsidRDefault="00831D4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Address: ………………………………………………………………………………………………………………………………………………………………………………………………………………………………..</w:t>
                      </w:r>
                    </w:p>
                    <w:p w:rsidR="00831D48" w:rsidRDefault="00831D4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Any previous surname: ………………………………………………………………………………………………………………………………………………………………………………………………………….</w:t>
                      </w:r>
                    </w:p>
                    <w:p w:rsidR="00831D48" w:rsidRDefault="00831D4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Name of previous school (if any) and address:</w:t>
                      </w:r>
                      <w:r w:rsidR="00B64036">
                        <w:rPr>
                          <w:sz w:val="16"/>
                          <w:szCs w:val="16"/>
                        </w:rPr>
                        <w:t xml:space="preserve"> ……………………………………………………………</w:t>
                      </w:r>
                      <w:r>
                        <w:rPr>
                          <w:sz w:val="16"/>
                          <w:szCs w:val="16"/>
                        </w:rPr>
                        <w:tab/>
                      </w:r>
                      <w:r w:rsidR="007F7DD6">
                        <w:rPr>
                          <w:sz w:val="16"/>
                          <w:szCs w:val="16"/>
                        </w:rPr>
                        <w:t>School stamp:</w:t>
                      </w:r>
                      <w:r>
                        <w:rPr>
                          <w:sz w:val="16"/>
                          <w:szCs w:val="16"/>
                        </w:rPr>
                        <w:tab/>
                      </w:r>
                      <w:r>
                        <w:rPr>
                          <w:sz w:val="16"/>
                          <w:szCs w:val="16"/>
                        </w:rPr>
                        <w:tab/>
                      </w:r>
                      <w:r>
                        <w:rPr>
                          <w:sz w:val="16"/>
                          <w:szCs w:val="16"/>
                        </w:rPr>
                        <w:tab/>
                      </w:r>
                    </w:p>
                    <w:p w:rsidR="00725241" w:rsidRDefault="00B64036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…………………………………………………………………………………………………………………………………….</w:t>
                      </w:r>
                    </w:p>
                    <w:p w:rsidR="00725241" w:rsidRDefault="00725241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725241" w:rsidRDefault="00725241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725241" w:rsidRDefault="00725241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725241" w:rsidRDefault="00725241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725241" w:rsidRDefault="00725241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725241" w:rsidRDefault="00725241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725241" w:rsidRDefault="00725241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725241" w:rsidRDefault="00725241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725241" w:rsidRDefault="00725241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725241" w:rsidRDefault="00725241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831D48" w:rsidRDefault="00831D4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…………………………………………………………………………………………………</w:t>
                      </w:r>
                      <w:r w:rsidR="00B4369D">
                        <w:rPr>
                          <w:sz w:val="16"/>
                          <w:szCs w:val="16"/>
                        </w:rPr>
                        <w:t>……………</w:t>
                      </w:r>
                    </w:p>
                    <w:p w:rsidR="00B4369D" w:rsidRDefault="00B4369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………………………………………………………………………………………………………………</w:t>
                      </w:r>
                    </w:p>
                    <w:p w:rsidR="009E6CDD" w:rsidRDefault="009E6CD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9E6CDD" w:rsidRDefault="009E6CD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9E6CDD" w:rsidRDefault="009E6CD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9E6CDD" w:rsidRDefault="009E6CD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9E6CDD" w:rsidRDefault="009E6CD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831D48" w:rsidRPr="00831D48" w:rsidRDefault="00831D48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F7DD6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posOffset>-192405</wp:posOffset>
                </wp:positionH>
                <wp:positionV relativeFrom="paragraph">
                  <wp:posOffset>2534285</wp:posOffset>
                </wp:positionV>
                <wp:extent cx="6677025" cy="407670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7025" cy="407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3E92" w:rsidRPr="003B5DC0" w:rsidRDefault="00333E92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3B5DC0">
                              <w:rPr>
                                <w:sz w:val="18"/>
                                <w:szCs w:val="18"/>
                              </w:rPr>
                              <w:t>2.</w:t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Pr="003B5DC0">
                              <w:rPr>
                                <w:b/>
                                <w:sz w:val="18"/>
                                <w:szCs w:val="18"/>
                              </w:rPr>
                              <w:t xml:space="preserve">Parent(s)/Guardian(s): who share responsibility for the </w:t>
                            </w:r>
                            <w:proofErr w:type="gramStart"/>
                            <w:r w:rsidRPr="003B5DC0">
                              <w:rPr>
                                <w:b/>
                                <w:sz w:val="18"/>
                                <w:szCs w:val="18"/>
                              </w:rPr>
                              <w:t>child</w:t>
                            </w:r>
                            <w:proofErr w:type="gramEnd"/>
                          </w:p>
                          <w:p w:rsidR="00333E92" w:rsidRPr="003B5DC0" w:rsidRDefault="00333E9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B5DC0">
                              <w:rPr>
                                <w:b/>
                                <w:sz w:val="18"/>
                                <w:szCs w:val="18"/>
                              </w:rPr>
                              <w:t>Name of Father/Guardian</w:t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Pr="003B5DC0">
                              <w:rPr>
                                <w:b/>
                                <w:sz w:val="18"/>
                                <w:szCs w:val="18"/>
                              </w:rPr>
                              <w:t>Name of Mother/Guardian</w:t>
                            </w:r>
                          </w:p>
                          <w:p w:rsidR="00982C56" w:rsidRPr="003B5DC0" w:rsidRDefault="00982C56" w:rsidP="00426859">
                            <w:p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3B5DC0">
                              <w:rPr>
                                <w:sz w:val="18"/>
                                <w:szCs w:val="18"/>
                              </w:rPr>
                              <w:t>Mr ……………………………………………………………………</w:t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>……………….</w:t>
                            </w:r>
                            <w:r w:rsidR="00BF466C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tab/>
                              <w:t>Mrs/Miss/Ms ………………………………………………………</w:t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>………………</w:t>
                            </w:r>
                            <w:r w:rsidR="0001200D">
                              <w:rPr>
                                <w:sz w:val="18"/>
                                <w:szCs w:val="18"/>
                              </w:rPr>
                              <w:t>………….</w:t>
                            </w:r>
                          </w:p>
                          <w:p w:rsidR="00982C56" w:rsidRPr="003B5DC0" w:rsidRDefault="00982C5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B5DC0">
                              <w:rPr>
                                <w:sz w:val="18"/>
                                <w:szCs w:val="18"/>
                              </w:rPr>
                              <w:t>Address (if not as above) …………………………………………</w:t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>……….</w:t>
                            </w:r>
                            <w:r w:rsidR="00BF466C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tab/>
                              <w:t>Address (if not as above) ……………………………………………</w:t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>………</w:t>
                            </w:r>
                            <w:r w:rsidR="0001200D">
                              <w:rPr>
                                <w:sz w:val="18"/>
                                <w:szCs w:val="18"/>
                              </w:rPr>
                              <w:t>…………..</w:t>
                            </w:r>
                          </w:p>
                          <w:p w:rsidR="00982C56" w:rsidRPr="003B5DC0" w:rsidRDefault="00982C5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B5DC0">
                              <w:rPr>
                                <w:sz w:val="18"/>
                                <w:szCs w:val="18"/>
                              </w:rPr>
                              <w:t>……………………………………………………………………………</w:t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>……………</w:t>
                            </w:r>
                            <w:r w:rsidR="00BF466C">
                              <w:rPr>
                                <w:sz w:val="18"/>
                                <w:szCs w:val="18"/>
                              </w:rPr>
                              <w:t>…</w:t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tab/>
                              <w:t>………………………………………………………………………………</w:t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>……………</w:t>
                            </w:r>
                            <w:r w:rsidR="0001200D">
                              <w:rPr>
                                <w:sz w:val="18"/>
                                <w:szCs w:val="18"/>
                              </w:rPr>
                              <w:t>……</w:t>
                            </w:r>
                            <w:r w:rsidR="00426859">
                              <w:rPr>
                                <w:sz w:val="18"/>
                                <w:szCs w:val="18"/>
                              </w:rPr>
                              <w:t>…….</w:t>
                            </w:r>
                          </w:p>
                          <w:p w:rsidR="00982C56" w:rsidRPr="003B5DC0" w:rsidRDefault="0001200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Place of work &amp;</w:t>
                            </w:r>
                            <w:r w:rsidR="00982C56" w:rsidRPr="003B5DC0">
                              <w:rPr>
                                <w:sz w:val="18"/>
                                <w:szCs w:val="18"/>
                              </w:rPr>
                              <w:t xml:space="preserve">contact </w:t>
                            </w:r>
                            <w:proofErr w:type="spellStart"/>
                            <w:r w:rsidR="00982C56" w:rsidRPr="003B5DC0">
                              <w:rPr>
                                <w:sz w:val="18"/>
                                <w:szCs w:val="18"/>
                              </w:rPr>
                              <w:t>tel</w:t>
                            </w:r>
                            <w:proofErr w:type="spellEnd"/>
                            <w:r w:rsidR="00982C56" w:rsidRPr="003B5DC0">
                              <w:rPr>
                                <w:sz w:val="18"/>
                                <w:szCs w:val="18"/>
                              </w:rPr>
                              <w:t xml:space="preserve"> no: ……………………………</w:t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>………………</w:t>
                            </w:r>
                            <w:r w:rsidR="00982C56" w:rsidRPr="003B5DC0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Place of work &amp; </w:t>
                            </w:r>
                            <w:r w:rsidR="00982C56" w:rsidRPr="003B5DC0">
                              <w:rPr>
                                <w:sz w:val="18"/>
                                <w:szCs w:val="18"/>
                              </w:rPr>
                              <w:t xml:space="preserve">contact </w:t>
                            </w:r>
                            <w:proofErr w:type="spellStart"/>
                            <w:r w:rsidR="00982C56" w:rsidRPr="003B5DC0">
                              <w:rPr>
                                <w:sz w:val="18"/>
                                <w:szCs w:val="18"/>
                              </w:rPr>
                              <w:t>tel</w:t>
                            </w:r>
                            <w:proofErr w:type="spellEnd"/>
                            <w:r w:rsidR="00982C56" w:rsidRPr="003B5DC0">
                              <w:rPr>
                                <w:sz w:val="18"/>
                                <w:szCs w:val="18"/>
                              </w:rPr>
                              <w:t xml:space="preserve"> no: ………………………………</w:t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>………………</w:t>
                            </w:r>
                            <w:r w:rsidR="00BF466C">
                              <w:rPr>
                                <w:sz w:val="18"/>
                                <w:szCs w:val="18"/>
                              </w:rPr>
                              <w:t>………</w:t>
                            </w:r>
                          </w:p>
                          <w:p w:rsidR="00982C56" w:rsidRPr="003B5DC0" w:rsidRDefault="00982C5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B5DC0">
                              <w:rPr>
                                <w:sz w:val="18"/>
                                <w:szCs w:val="18"/>
                              </w:rPr>
                              <w:t>……………………………………………………………………………</w:t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>……………</w:t>
                            </w:r>
                            <w:r w:rsidR="00BF466C">
                              <w:rPr>
                                <w:sz w:val="18"/>
                                <w:szCs w:val="18"/>
                              </w:rPr>
                              <w:t>…</w:t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tab/>
                              <w:t>…………………………………………………………………………</w:t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>……………</w:t>
                            </w:r>
                            <w:r w:rsidR="00BF466C">
                              <w:rPr>
                                <w:sz w:val="18"/>
                                <w:szCs w:val="18"/>
                              </w:rPr>
                              <w:t>………………..</w:t>
                            </w:r>
                          </w:p>
                          <w:p w:rsidR="00982C56" w:rsidRPr="003B5DC0" w:rsidRDefault="00982C5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B5DC0">
                              <w:rPr>
                                <w:sz w:val="18"/>
                                <w:szCs w:val="18"/>
                              </w:rPr>
                              <w:t>Mobile No: …………………………………………………………</w:t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>……………</w:t>
                            </w:r>
                            <w:r w:rsidR="00BF466C">
                              <w:rPr>
                                <w:sz w:val="18"/>
                                <w:szCs w:val="18"/>
                              </w:rPr>
                              <w:t>…</w:t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tab/>
                              <w:t>Mobile No: ……………………………………………………………</w:t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>……………</w:t>
                            </w:r>
                            <w:r w:rsidR="0001200D">
                              <w:rPr>
                                <w:sz w:val="18"/>
                                <w:szCs w:val="18"/>
                              </w:rPr>
                              <w:t>…………..</w:t>
                            </w:r>
                          </w:p>
                          <w:p w:rsidR="00982C56" w:rsidRPr="003B5DC0" w:rsidRDefault="00982C5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B5DC0">
                              <w:rPr>
                                <w:sz w:val="18"/>
                                <w:szCs w:val="18"/>
                              </w:rPr>
                              <w:t>Email Address: ……………………………………………………</w:t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>……………</w:t>
                            </w:r>
                            <w:r w:rsidR="00BF466C">
                              <w:rPr>
                                <w:sz w:val="18"/>
                                <w:szCs w:val="18"/>
                              </w:rPr>
                              <w:t>…</w:t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tab/>
                              <w:t>Email Address: ………………………………………………………</w:t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>……………</w:t>
                            </w:r>
                            <w:r w:rsidR="0001200D">
                              <w:rPr>
                                <w:sz w:val="18"/>
                                <w:szCs w:val="18"/>
                              </w:rPr>
                              <w:t>…………..</w:t>
                            </w:r>
                          </w:p>
                          <w:p w:rsidR="003847CC" w:rsidRPr="003B5DC0" w:rsidRDefault="003847CC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3B5DC0"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It is a school requirement that you </w:t>
                            </w:r>
                            <w:r w:rsidRPr="003B5DC0">
                              <w:rPr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must</w:t>
                            </w:r>
                            <w:r w:rsidRPr="003B5DC0"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provide the school with a 3</w:t>
                            </w:r>
                            <w:r w:rsidRPr="003B5DC0">
                              <w:rPr>
                                <w:b/>
                                <w:color w:val="FF0000"/>
                                <w:sz w:val="18"/>
                                <w:szCs w:val="18"/>
                                <w:vertAlign w:val="superscript"/>
                              </w:rPr>
                              <w:t>rd</w:t>
                            </w:r>
                            <w:r w:rsidRPr="003B5DC0"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reliable emergency contact in addition to the above who may be contacted in an emergency to act on your behalf and if possible a further two contacts below</w:t>
                            </w:r>
                          </w:p>
                          <w:p w:rsidR="003847CC" w:rsidRPr="003B5DC0" w:rsidRDefault="003847CC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3B5DC0">
                              <w:rPr>
                                <w:b/>
                                <w:sz w:val="18"/>
                                <w:szCs w:val="18"/>
                              </w:rPr>
                              <w:t>3</w:t>
                            </w:r>
                            <w:r w:rsidRPr="003B5DC0">
                              <w:rPr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rd</w:t>
                            </w:r>
                            <w:r w:rsidRPr="003B5DC0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Emergency contact</w:t>
                            </w:r>
                          </w:p>
                          <w:p w:rsidR="003847CC" w:rsidRPr="003B5DC0" w:rsidRDefault="003847CC" w:rsidP="00B4369D">
                            <w:pPr>
                              <w:spacing w:after="120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3B5DC0">
                              <w:rPr>
                                <w:b/>
                                <w:sz w:val="18"/>
                                <w:szCs w:val="18"/>
                              </w:rPr>
                              <w:t>Name</w:t>
                            </w:r>
                            <w:r w:rsidRPr="003B5DC0"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  <w:r w:rsidRPr="003B5DC0"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  <w:r w:rsidRPr="003B5DC0"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  <w:r w:rsidRPr="003B5DC0"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  <w:t>Relationship</w:t>
                            </w:r>
                            <w:r w:rsidRPr="003B5DC0"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  <w:r w:rsidRPr="003B5DC0"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  <w:t>Contact Number</w:t>
                            </w:r>
                            <w:r w:rsidRPr="003B5DC0"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  <w:r w:rsidRPr="003B5DC0"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  <w:t>Location</w:t>
                            </w:r>
                          </w:p>
                          <w:p w:rsidR="003847CC" w:rsidRPr="003B5DC0" w:rsidRDefault="003847CC" w:rsidP="00B4369D">
                            <w:pPr>
                              <w:spacing w:after="120"/>
                              <w:rPr>
                                <w:sz w:val="18"/>
                                <w:szCs w:val="18"/>
                              </w:rPr>
                            </w:pPr>
                            <w:r w:rsidRPr="003B5DC0">
                              <w:rPr>
                                <w:sz w:val="18"/>
                                <w:szCs w:val="18"/>
                              </w:rPr>
                              <w:t>………………………………………</w:t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>……</w:t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="003B5DC0" w:rsidRPr="003B5DC0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t>……………………………</w:t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>………</w:t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tab/>
                              <w:t>…………………………………….</w:t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tab/>
                              <w:t>…………………………</w:t>
                            </w:r>
                            <w:r w:rsidR="003B5DC0" w:rsidRPr="003B5DC0">
                              <w:rPr>
                                <w:sz w:val="18"/>
                                <w:szCs w:val="18"/>
                              </w:rPr>
                              <w:t>……………</w:t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>........</w:t>
                            </w:r>
                            <w:r w:rsidR="0001200D">
                              <w:rPr>
                                <w:sz w:val="18"/>
                                <w:szCs w:val="18"/>
                              </w:rPr>
                              <w:t>...........</w:t>
                            </w:r>
                          </w:p>
                          <w:p w:rsidR="003847CC" w:rsidRPr="003B5DC0" w:rsidRDefault="003847CC" w:rsidP="00B64036">
                            <w:pPr>
                              <w:spacing w:after="120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3B5DC0">
                              <w:rPr>
                                <w:b/>
                                <w:sz w:val="18"/>
                                <w:szCs w:val="18"/>
                              </w:rPr>
                              <w:t>Further two emergency contacts</w:t>
                            </w:r>
                          </w:p>
                          <w:p w:rsidR="003847CC" w:rsidRPr="003B5DC0" w:rsidRDefault="003847CC" w:rsidP="00B4369D">
                            <w:pPr>
                              <w:spacing w:after="120"/>
                              <w:rPr>
                                <w:sz w:val="18"/>
                                <w:szCs w:val="18"/>
                              </w:rPr>
                            </w:pPr>
                            <w:r w:rsidRPr="003B5DC0">
                              <w:rPr>
                                <w:sz w:val="18"/>
                                <w:szCs w:val="18"/>
                              </w:rPr>
                              <w:t>…………………………………………</w:t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>….</w:t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="003B5DC0" w:rsidRPr="003B5DC0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t>………………………………</w:t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>……</w:t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tab/>
                              <w:t>…………………………………….</w:t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tab/>
                              <w:t>…………………..........</w:t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>....................</w:t>
                            </w:r>
                            <w:r w:rsidR="0001200D">
                              <w:rPr>
                                <w:sz w:val="18"/>
                                <w:szCs w:val="18"/>
                              </w:rPr>
                              <w:t>...........</w:t>
                            </w:r>
                          </w:p>
                          <w:p w:rsidR="003847CC" w:rsidRPr="003B5DC0" w:rsidRDefault="003847C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B5DC0">
                              <w:rPr>
                                <w:sz w:val="18"/>
                                <w:szCs w:val="18"/>
                              </w:rPr>
                              <w:t>…………………………………………</w:t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>….</w:t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="003B5DC0" w:rsidRPr="003B5DC0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t>………………………………</w:t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>……</w:t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tab/>
                              <w:t>…………………………………….</w:t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tab/>
                              <w:t>…………………………</w:t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>……………………</w:t>
                            </w:r>
                            <w:r w:rsidR="0001200D">
                              <w:rPr>
                                <w:sz w:val="18"/>
                                <w:szCs w:val="18"/>
                              </w:rPr>
                              <w:t>…………</w:t>
                            </w:r>
                          </w:p>
                          <w:p w:rsidR="003847CC" w:rsidRDefault="003847CC">
                            <w:pPr>
                              <w:rPr>
                                <w:b/>
                              </w:rPr>
                            </w:pPr>
                          </w:p>
                          <w:p w:rsidR="003847CC" w:rsidRDefault="003847CC">
                            <w:pPr>
                              <w:rPr>
                                <w:b/>
                              </w:rPr>
                            </w:pPr>
                          </w:p>
                          <w:p w:rsidR="003847CC" w:rsidRDefault="003847CC">
                            <w:pPr>
                              <w:rPr>
                                <w:b/>
                              </w:rPr>
                            </w:pPr>
                          </w:p>
                          <w:p w:rsidR="003847CC" w:rsidRPr="003847CC" w:rsidRDefault="003847C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ab/>
                            </w:r>
                          </w:p>
                          <w:p w:rsidR="003847CC" w:rsidRPr="003847CC" w:rsidRDefault="003847CC">
                            <w:pPr>
                              <w:rPr>
                                <w:b/>
                              </w:rPr>
                            </w:pPr>
                          </w:p>
                          <w:p w:rsidR="00982C56" w:rsidRPr="00333E92" w:rsidRDefault="00982C5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15.15pt;margin-top:199.55pt;width:525.75pt;height:321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">
                <v:textbox>
                  <w:txbxContent>
                    <w:p w:rsidR="00333E92" w:rsidRPr="003B5DC0" w:rsidRDefault="00333E92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3B5DC0">
                        <w:rPr>
                          <w:sz w:val="18"/>
                          <w:szCs w:val="18"/>
                        </w:rPr>
                        <w:t>2.</w:t>
                      </w:r>
                      <w:r w:rsidRPr="003B5DC0">
                        <w:rPr>
                          <w:sz w:val="18"/>
                          <w:szCs w:val="18"/>
                        </w:rPr>
                        <w:tab/>
                      </w:r>
                      <w:r w:rsidRPr="003B5DC0">
                        <w:rPr>
                          <w:b/>
                          <w:sz w:val="18"/>
                          <w:szCs w:val="18"/>
                        </w:rPr>
                        <w:t xml:space="preserve">Parent(s)/Guardian(s): who share responsibility for the </w:t>
                      </w:r>
                      <w:proofErr w:type="gramStart"/>
                      <w:r w:rsidRPr="003B5DC0">
                        <w:rPr>
                          <w:b/>
                          <w:sz w:val="18"/>
                          <w:szCs w:val="18"/>
                        </w:rPr>
                        <w:t>child</w:t>
                      </w:r>
                      <w:proofErr w:type="gramEnd"/>
                    </w:p>
                    <w:p w:rsidR="00333E92" w:rsidRPr="003B5DC0" w:rsidRDefault="00333E92">
                      <w:pPr>
                        <w:rPr>
                          <w:sz w:val="18"/>
                          <w:szCs w:val="18"/>
                        </w:rPr>
                      </w:pPr>
                      <w:r w:rsidRPr="003B5DC0">
                        <w:rPr>
                          <w:b/>
                          <w:sz w:val="18"/>
                          <w:szCs w:val="18"/>
                        </w:rPr>
                        <w:t>Name of Father/Guardian</w:t>
                      </w:r>
                      <w:r w:rsidRPr="003B5DC0">
                        <w:rPr>
                          <w:sz w:val="18"/>
                          <w:szCs w:val="18"/>
                        </w:rPr>
                        <w:tab/>
                      </w:r>
                      <w:r w:rsidRPr="003B5DC0">
                        <w:rPr>
                          <w:sz w:val="18"/>
                          <w:szCs w:val="18"/>
                        </w:rPr>
                        <w:tab/>
                      </w:r>
                      <w:r w:rsidRPr="003B5DC0">
                        <w:rPr>
                          <w:sz w:val="18"/>
                          <w:szCs w:val="18"/>
                        </w:rPr>
                        <w:tab/>
                      </w:r>
                      <w:r w:rsidRPr="003B5DC0">
                        <w:rPr>
                          <w:sz w:val="18"/>
                          <w:szCs w:val="18"/>
                        </w:rPr>
                        <w:tab/>
                      </w:r>
                      <w:r w:rsidR="003B5DC0">
                        <w:rPr>
                          <w:sz w:val="18"/>
                          <w:szCs w:val="18"/>
                        </w:rPr>
                        <w:tab/>
                      </w:r>
                      <w:r w:rsidRPr="003B5DC0">
                        <w:rPr>
                          <w:b/>
                          <w:sz w:val="18"/>
                          <w:szCs w:val="18"/>
                        </w:rPr>
                        <w:t>Name of Mother/Guardian</w:t>
                      </w:r>
                    </w:p>
                    <w:p w:rsidR="00982C56" w:rsidRPr="003B5DC0" w:rsidRDefault="00982C56" w:rsidP="00426859">
                      <w:pPr>
                        <w:jc w:val="both"/>
                        <w:rPr>
                          <w:sz w:val="18"/>
                          <w:szCs w:val="18"/>
                        </w:rPr>
                      </w:pPr>
                      <w:r w:rsidRPr="003B5DC0">
                        <w:rPr>
                          <w:sz w:val="18"/>
                          <w:szCs w:val="18"/>
                        </w:rPr>
                        <w:t>Mr ……………………………………………………………………</w:t>
                      </w:r>
                      <w:r w:rsidR="003B5DC0">
                        <w:rPr>
                          <w:sz w:val="18"/>
                          <w:szCs w:val="18"/>
                        </w:rPr>
                        <w:t>……………….</w:t>
                      </w:r>
                      <w:r w:rsidR="00BF466C">
                        <w:rPr>
                          <w:sz w:val="18"/>
                          <w:szCs w:val="18"/>
                        </w:rPr>
                        <w:t>.</w:t>
                      </w:r>
                      <w:r w:rsidRPr="003B5DC0">
                        <w:rPr>
                          <w:sz w:val="18"/>
                          <w:szCs w:val="18"/>
                        </w:rPr>
                        <w:tab/>
                        <w:t>Mrs/Miss/Ms ………………………………………………………</w:t>
                      </w:r>
                      <w:r w:rsidR="003B5DC0">
                        <w:rPr>
                          <w:sz w:val="18"/>
                          <w:szCs w:val="18"/>
                        </w:rPr>
                        <w:t>………………</w:t>
                      </w:r>
                      <w:r w:rsidR="0001200D">
                        <w:rPr>
                          <w:sz w:val="18"/>
                          <w:szCs w:val="18"/>
                        </w:rPr>
                        <w:t>………….</w:t>
                      </w:r>
                    </w:p>
                    <w:p w:rsidR="00982C56" w:rsidRPr="003B5DC0" w:rsidRDefault="00982C56">
                      <w:pPr>
                        <w:rPr>
                          <w:sz w:val="18"/>
                          <w:szCs w:val="18"/>
                        </w:rPr>
                      </w:pPr>
                      <w:r w:rsidRPr="003B5DC0">
                        <w:rPr>
                          <w:sz w:val="18"/>
                          <w:szCs w:val="18"/>
                        </w:rPr>
                        <w:t>Address (if not as above) …………………………………………</w:t>
                      </w:r>
                      <w:r w:rsidR="003B5DC0">
                        <w:rPr>
                          <w:sz w:val="18"/>
                          <w:szCs w:val="18"/>
                        </w:rPr>
                        <w:t>……….</w:t>
                      </w:r>
                      <w:r w:rsidR="00BF466C">
                        <w:rPr>
                          <w:sz w:val="18"/>
                          <w:szCs w:val="18"/>
                        </w:rPr>
                        <w:t>.</w:t>
                      </w:r>
                      <w:r w:rsidRPr="003B5DC0">
                        <w:rPr>
                          <w:sz w:val="18"/>
                          <w:szCs w:val="18"/>
                        </w:rPr>
                        <w:t>.</w:t>
                      </w:r>
                      <w:r w:rsidRPr="003B5DC0">
                        <w:rPr>
                          <w:sz w:val="18"/>
                          <w:szCs w:val="18"/>
                        </w:rPr>
                        <w:tab/>
                        <w:t>Address (if not as above) ……………………………………………</w:t>
                      </w:r>
                      <w:r w:rsidR="003B5DC0">
                        <w:rPr>
                          <w:sz w:val="18"/>
                          <w:szCs w:val="18"/>
                        </w:rPr>
                        <w:t>………</w:t>
                      </w:r>
                      <w:r w:rsidR="0001200D">
                        <w:rPr>
                          <w:sz w:val="18"/>
                          <w:szCs w:val="18"/>
                        </w:rPr>
                        <w:t>…………..</w:t>
                      </w:r>
                    </w:p>
                    <w:p w:rsidR="00982C56" w:rsidRPr="003B5DC0" w:rsidRDefault="00982C56">
                      <w:pPr>
                        <w:rPr>
                          <w:sz w:val="18"/>
                          <w:szCs w:val="18"/>
                        </w:rPr>
                      </w:pPr>
                      <w:r w:rsidRPr="003B5DC0">
                        <w:rPr>
                          <w:sz w:val="18"/>
                          <w:szCs w:val="18"/>
                        </w:rPr>
                        <w:t>……………………………………………………………………………</w:t>
                      </w:r>
                      <w:r w:rsidR="003B5DC0">
                        <w:rPr>
                          <w:sz w:val="18"/>
                          <w:szCs w:val="18"/>
                        </w:rPr>
                        <w:t>……………</w:t>
                      </w:r>
                      <w:r w:rsidR="00BF466C">
                        <w:rPr>
                          <w:sz w:val="18"/>
                          <w:szCs w:val="18"/>
                        </w:rPr>
                        <w:t>…</w:t>
                      </w:r>
                      <w:r w:rsidRPr="003B5DC0">
                        <w:rPr>
                          <w:sz w:val="18"/>
                          <w:szCs w:val="18"/>
                        </w:rPr>
                        <w:tab/>
                        <w:t>………………………………………………………………………………</w:t>
                      </w:r>
                      <w:r w:rsidR="003B5DC0">
                        <w:rPr>
                          <w:sz w:val="18"/>
                          <w:szCs w:val="18"/>
                        </w:rPr>
                        <w:t>……………</w:t>
                      </w:r>
                      <w:r w:rsidR="0001200D">
                        <w:rPr>
                          <w:sz w:val="18"/>
                          <w:szCs w:val="18"/>
                        </w:rPr>
                        <w:t>……</w:t>
                      </w:r>
                      <w:r w:rsidR="00426859">
                        <w:rPr>
                          <w:sz w:val="18"/>
                          <w:szCs w:val="18"/>
                        </w:rPr>
                        <w:t>…….</w:t>
                      </w:r>
                    </w:p>
                    <w:p w:rsidR="00982C56" w:rsidRPr="003B5DC0" w:rsidRDefault="0001200D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Place of work &amp;</w:t>
                      </w:r>
                      <w:r w:rsidR="00982C56" w:rsidRPr="003B5DC0">
                        <w:rPr>
                          <w:sz w:val="18"/>
                          <w:szCs w:val="18"/>
                        </w:rPr>
                        <w:t xml:space="preserve">contact </w:t>
                      </w:r>
                      <w:proofErr w:type="spellStart"/>
                      <w:r w:rsidR="00982C56" w:rsidRPr="003B5DC0">
                        <w:rPr>
                          <w:sz w:val="18"/>
                          <w:szCs w:val="18"/>
                        </w:rPr>
                        <w:t>tel</w:t>
                      </w:r>
                      <w:proofErr w:type="spellEnd"/>
                      <w:r w:rsidR="00982C56" w:rsidRPr="003B5DC0">
                        <w:rPr>
                          <w:sz w:val="18"/>
                          <w:szCs w:val="18"/>
                        </w:rPr>
                        <w:t xml:space="preserve"> no: ……………………………</w:t>
                      </w:r>
                      <w:r w:rsidR="003B5DC0">
                        <w:rPr>
                          <w:sz w:val="18"/>
                          <w:szCs w:val="18"/>
                        </w:rPr>
                        <w:t>………………</w:t>
                      </w:r>
                      <w:r w:rsidR="00982C56" w:rsidRPr="003B5DC0"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 xml:space="preserve">Place of work &amp; </w:t>
                      </w:r>
                      <w:r w:rsidR="00982C56" w:rsidRPr="003B5DC0">
                        <w:rPr>
                          <w:sz w:val="18"/>
                          <w:szCs w:val="18"/>
                        </w:rPr>
                        <w:t xml:space="preserve">contact </w:t>
                      </w:r>
                      <w:proofErr w:type="spellStart"/>
                      <w:r w:rsidR="00982C56" w:rsidRPr="003B5DC0">
                        <w:rPr>
                          <w:sz w:val="18"/>
                          <w:szCs w:val="18"/>
                        </w:rPr>
                        <w:t>tel</w:t>
                      </w:r>
                      <w:proofErr w:type="spellEnd"/>
                      <w:r w:rsidR="00982C56" w:rsidRPr="003B5DC0">
                        <w:rPr>
                          <w:sz w:val="18"/>
                          <w:szCs w:val="18"/>
                        </w:rPr>
                        <w:t xml:space="preserve"> no: ………………………………</w:t>
                      </w:r>
                      <w:r w:rsidR="003B5DC0">
                        <w:rPr>
                          <w:sz w:val="18"/>
                          <w:szCs w:val="18"/>
                        </w:rPr>
                        <w:t>………………</w:t>
                      </w:r>
                      <w:r w:rsidR="00BF466C">
                        <w:rPr>
                          <w:sz w:val="18"/>
                          <w:szCs w:val="18"/>
                        </w:rPr>
                        <w:t>………</w:t>
                      </w:r>
                    </w:p>
                    <w:p w:rsidR="00982C56" w:rsidRPr="003B5DC0" w:rsidRDefault="00982C56">
                      <w:pPr>
                        <w:rPr>
                          <w:sz w:val="18"/>
                          <w:szCs w:val="18"/>
                        </w:rPr>
                      </w:pPr>
                      <w:r w:rsidRPr="003B5DC0">
                        <w:rPr>
                          <w:sz w:val="18"/>
                          <w:szCs w:val="18"/>
                        </w:rPr>
                        <w:t>……………………………………………………………………………</w:t>
                      </w:r>
                      <w:r w:rsidR="003B5DC0">
                        <w:rPr>
                          <w:sz w:val="18"/>
                          <w:szCs w:val="18"/>
                        </w:rPr>
                        <w:t>……………</w:t>
                      </w:r>
                      <w:r w:rsidR="00BF466C">
                        <w:rPr>
                          <w:sz w:val="18"/>
                          <w:szCs w:val="18"/>
                        </w:rPr>
                        <w:t>…</w:t>
                      </w:r>
                      <w:r w:rsidRPr="003B5DC0">
                        <w:rPr>
                          <w:sz w:val="18"/>
                          <w:szCs w:val="18"/>
                        </w:rPr>
                        <w:tab/>
                        <w:t>…………………………………………………………………………</w:t>
                      </w:r>
                      <w:r w:rsidR="003B5DC0">
                        <w:rPr>
                          <w:sz w:val="18"/>
                          <w:szCs w:val="18"/>
                        </w:rPr>
                        <w:t>……………</w:t>
                      </w:r>
                      <w:r w:rsidR="00BF466C">
                        <w:rPr>
                          <w:sz w:val="18"/>
                          <w:szCs w:val="18"/>
                        </w:rPr>
                        <w:t>………………..</w:t>
                      </w:r>
                    </w:p>
                    <w:p w:rsidR="00982C56" w:rsidRPr="003B5DC0" w:rsidRDefault="00982C56">
                      <w:pPr>
                        <w:rPr>
                          <w:sz w:val="18"/>
                          <w:szCs w:val="18"/>
                        </w:rPr>
                      </w:pPr>
                      <w:r w:rsidRPr="003B5DC0">
                        <w:rPr>
                          <w:sz w:val="18"/>
                          <w:szCs w:val="18"/>
                        </w:rPr>
                        <w:t>Mobile No: …………………………………………………………</w:t>
                      </w:r>
                      <w:r w:rsidR="003B5DC0">
                        <w:rPr>
                          <w:sz w:val="18"/>
                          <w:szCs w:val="18"/>
                        </w:rPr>
                        <w:t>……………</w:t>
                      </w:r>
                      <w:r w:rsidR="00BF466C">
                        <w:rPr>
                          <w:sz w:val="18"/>
                          <w:szCs w:val="18"/>
                        </w:rPr>
                        <w:t>…</w:t>
                      </w:r>
                      <w:r w:rsidRPr="003B5DC0">
                        <w:rPr>
                          <w:sz w:val="18"/>
                          <w:szCs w:val="18"/>
                        </w:rPr>
                        <w:tab/>
                        <w:t>Mobile No: ……………………………………………………………</w:t>
                      </w:r>
                      <w:r w:rsidR="003B5DC0">
                        <w:rPr>
                          <w:sz w:val="18"/>
                          <w:szCs w:val="18"/>
                        </w:rPr>
                        <w:t>……………</w:t>
                      </w:r>
                      <w:r w:rsidR="0001200D">
                        <w:rPr>
                          <w:sz w:val="18"/>
                          <w:szCs w:val="18"/>
                        </w:rPr>
                        <w:t>…………..</w:t>
                      </w:r>
                    </w:p>
                    <w:p w:rsidR="00982C56" w:rsidRPr="003B5DC0" w:rsidRDefault="00982C56">
                      <w:pPr>
                        <w:rPr>
                          <w:sz w:val="18"/>
                          <w:szCs w:val="18"/>
                        </w:rPr>
                      </w:pPr>
                      <w:r w:rsidRPr="003B5DC0">
                        <w:rPr>
                          <w:sz w:val="18"/>
                          <w:szCs w:val="18"/>
                        </w:rPr>
                        <w:t>Email Address: ……………………………………………………</w:t>
                      </w:r>
                      <w:r w:rsidR="003B5DC0">
                        <w:rPr>
                          <w:sz w:val="18"/>
                          <w:szCs w:val="18"/>
                        </w:rPr>
                        <w:t>……………</w:t>
                      </w:r>
                      <w:r w:rsidR="00BF466C">
                        <w:rPr>
                          <w:sz w:val="18"/>
                          <w:szCs w:val="18"/>
                        </w:rPr>
                        <w:t>…</w:t>
                      </w:r>
                      <w:r w:rsidRPr="003B5DC0">
                        <w:rPr>
                          <w:sz w:val="18"/>
                          <w:szCs w:val="18"/>
                        </w:rPr>
                        <w:tab/>
                        <w:t>Email Address: ………………………………………………………</w:t>
                      </w:r>
                      <w:r w:rsidR="003B5DC0">
                        <w:rPr>
                          <w:sz w:val="18"/>
                          <w:szCs w:val="18"/>
                        </w:rPr>
                        <w:t>……………</w:t>
                      </w:r>
                      <w:r w:rsidR="0001200D">
                        <w:rPr>
                          <w:sz w:val="18"/>
                          <w:szCs w:val="18"/>
                        </w:rPr>
                        <w:t>…………..</w:t>
                      </w:r>
                    </w:p>
                    <w:p w:rsidR="003847CC" w:rsidRPr="003B5DC0" w:rsidRDefault="003847CC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3B5DC0"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It is a school requirement that you </w:t>
                      </w:r>
                      <w:r w:rsidRPr="003B5DC0">
                        <w:rPr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>must</w:t>
                      </w:r>
                      <w:r w:rsidRPr="003B5DC0"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 provide the school with a 3</w:t>
                      </w:r>
                      <w:r w:rsidRPr="003B5DC0">
                        <w:rPr>
                          <w:b/>
                          <w:color w:val="FF0000"/>
                          <w:sz w:val="18"/>
                          <w:szCs w:val="18"/>
                          <w:vertAlign w:val="superscript"/>
                        </w:rPr>
                        <w:t>rd</w:t>
                      </w:r>
                      <w:r w:rsidRPr="003B5DC0"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 reliable emergency contact in addition to the above who may be contacted in an emergency to act on your behalf and if possible a further two contacts below</w:t>
                      </w:r>
                    </w:p>
                    <w:p w:rsidR="003847CC" w:rsidRPr="003B5DC0" w:rsidRDefault="003847CC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3B5DC0">
                        <w:rPr>
                          <w:b/>
                          <w:sz w:val="18"/>
                          <w:szCs w:val="18"/>
                        </w:rPr>
                        <w:t>3</w:t>
                      </w:r>
                      <w:r w:rsidRPr="003B5DC0">
                        <w:rPr>
                          <w:b/>
                          <w:sz w:val="18"/>
                          <w:szCs w:val="18"/>
                          <w:vertAlign w:val="superscript"/>
                        </w:rPr>
                        <w:t>rd</w:t>
                      </w:r>
                      <w:r w:rsidRPr="003B5DC0">
                        <w:rPr>
                          <w:b/>
                          <w:sz w:val="18"/>
                          <w:szCs w:val="18"/>
                        </w:rPr>
                        <w:t xml:space="preserve"> Emergency contact</w:t>
                      </w:r>
                    </w:p>
                    <w:p w:rsidR="003847CC" w:rsidRPr="003B5DC0" w:rsidRDefault="003847CC" w:rsidP="00B4369D">
                      <w:pPr>
                        <w:spacing w:after="120"/>
                        <w:rPr>
                          <w:b/>
                          <w:sz w:val="18"/>
                          <w:szCs w:val="18"/>
                        </w:rPr>
                      </w:pPr>
                      <w:r w:rsidRPr="003B5DC0">
                        <w:rPr>
                          <w:b/>
                          <w:sz w:val="18"/>
                          <w:szCs w:val="18"/>
                        </w:rPr>
                        <w:t>Name</w:t>
                      </w:r>
                      <w:r w:rsidRPr="003B5DC0">
                        <w:rPr>
                          <w:b/>
                          <w:sz w:val="18"/>
                          <w:szCs w:val="18"/>
                        </w:rPr>
                        <w:tab/>
                      </w:r>
                      <w:r w:rsidRPr="003B5DC0">
                        <w:rPr>
                          <w:b/>
                          <w:sz w:val="18"/>
                          <w:szCs w:val="18"/>
                        </w:rPr>
                        <w:tab/>
                      </w:r>
                      <w:r w:rsidRPr="003B5DC0">
                        <w:rPr>
                          <w:b/>
                          <w:sz w:val="18"/>
                          <w:szCs w:val="18"/>
                        </w:rPr>
                        <w:tab/>
                      </w:r>
                      <w:r w:rsidRPr="003B5DC0">
                        <w:rPr>
                          <w:b/>
                          <w:sz w:val="18"/>
                          <w:szCs w:val="18"/>
                        </w:rPr>
                        <w:tab/>
                        <w:t>Relationship</w:t>
                      </w:r>
                      <w:r w:rsidRPr="003B5DC0">
                        <w:rPr>
                          <w:b/>
                          <w:sz w:val="18"/>
                          <w:szCs w:val="18"/>
                        </w:rPr>
                        <w:tab/>
                      </w:r>
                      <w:r w:rsidRPr="003B5DC0">
                        <w:rPr>
                          <w:b/>
                          <w:sz w:val="18"/>
                          <w:szCs w:val="18"/>
                        </w:rPr>
                        <w:tab/>
                        <w:t>Contact Number</w:t>
                      </w:r>
                      <w:r w:rsidRPr="003B5DC0">
                        <w:rPr>
                          <w:b/>
                          <w:sz w:val="18"/>
                          <w:szCs w:val="18"/>
                        </w:rPr>
                        <w:tab/>
                      </w:r>
                      <w:r w:rsidRPr="003B5DC0">
                        <w:rPr>
                          <w:b/>
                          <w:sz w:val="18"/>
                          <w:szCs w:val="18"/>
                        </w:rPr>
                        <w:tab/>
                        <w:t>Location</w:t>
                      </w:r>
                    </w:p>
                    <w:p w:rsidR="003847CC" w:rsidRPr="003B5DC0" w:rsidRDefault="003847CC" w:rsidP="00B4369D">
                      <w:pPr>
                        <w:spacing w:after="120"/>
                        <w:rPr>
                          <w:sz w:val="18"/>
                          <w:szCs w:val="18"/>
                        </w:rPr>
                      </w:pPr>
                      <w:r w:rsidRPr="003B5DC0">
                        <w:rPr>
                          <w:sz w:val="18"/>
                          <w:szCs w:val="18"/>
                        </w:rPr>
                        <w:t>………………………………………</w:t>
                      </w:r>
                      <w:r w:rsidR="003B5DC0">
                        <w:rPr>
                          <w:sz w:val="18"/>
                          <w:szCs w:val="18"/>
                        </w:rPr>
                        <w:t>……</w:t>
                      </w:r>
                      <w:r w:rsidRPr="003B5DC0">
                        <w:rPr>
                          <w:sz w:val="18"/>
                          <w:szCs w:val="18"/>
                        </w:rPr>
                        <w:tab/>
                      </w:r>
                      <w:r w:rsidR="003B5DC0" w:rsidRPr="003B5DC0">
                        <w:rPr>
                          <w:sz w:val="18"/>
                          <w:szCs w:val="18"/>
                        </w:rPr>
                        <w:tab/>
                      </w:r>
                      <w:r w:rsidRPr="003B5DC0">
                        <w:rPr>
                          <w:sz w:val="18"/>
                          <w:szCs w:val="18"/>
                        </w:rPr>
                        <w:t>……………………………</w:t>
                      </w:r>
                      <w:r w:rsidR="003B5DC0">
                        <w:rPr>
                          <w:sz w:val="18"/>
                          <w:szCs w:val="18"/>
                        </w:rPr>
                        <w:t>………</w:t>
                      </w:r>
                      <w:r w:rsidRPr="003B5DC0">
                        <w:rPr>
                          <w:sz w:val="18"/>
                          <w:szCs w:val="18"/>
                        </w:rPr>
                        <w:tab/>
                        <w:t>…………………………………….</w:t>
                      </w:r>
                      <w:r w:rsidRPr="003B5DC0">
                        <w:rPr>
                          <w:sz w:val="18"/>
                          <w:szCs w:val="18"/>
                        </w:rPr>
                        <w:tab/>
                        <w:t>…………………………</w:t>
                      </w:r>
                      <w:r w:rsidR="003B5DC0" w:rsidRPr="003B5DC0">
                        <w:rPr>
                          <w:sz w:val="18"/>
                          <w:szCs w:val="18"/>
                        </w:rPr>
                        <w:t>……………</w:t>
                      </w:r>
                      <w:r w:rsidR="003B5DC0">
                        <w:rPr>
                          <w:sz w:val="18"/>
                          <w:szCs w:val="18"/>
                        </w:rPr>
                        <w:t>........</w:t>
                      </w:r>
                      <w:r w:rsidR="0001200D">
                        <w:rPr>
                          <w:sz w:val="18"/>
                          <w:szCs w:val="18"/>
                        </w:rPr>
                        <w:t>...........</w:t>
                      </w:r>
                    </w:p>
                    <w:p w:rsidR="003847CC" w:rsidRPr="003B5DC0" w:rsidRDefault="003847CC" w:rsidP="00B64036">
                      <w:pPr>
                        <w:spacing w:after="120"/>
                        <w:rPr>
                          <w:b/>
                          <w:sz w:val="18"/>
                          <w:szCs w:val="18"/>
                        </w:rPr>
                      </w:pPr>
                      <w:r w:rsidRPr="003B5DC0">
                        <w:rPr>
                          <w:b/>
                          <w:sz w:val="18"/>
                          <w:szCs w:val="18"/>
                        </w:rPr>
                        <w:t>Further two emergency contacts</w:t>
                      </w:r>
                    </w:p>
                    <w:p w:rsidR="003847CC" w:rsidRPr="003B5DC0" w:rsidRDefault="003847CC" w:rsidP="00B4369D">
                      <w:pPr>
                        <w:spacing w:after="120"/>
                        <w:rPr>
                          <w:sz w:val="18"/>
                          <w:szCs w:val="18"/>
                        </w:rPr>
                      </w:pPr>
                      <w:r w:rsidRPr="003B5DC0">
                        <w:rPr>
                          <w:sz w:val="18"/>
                          <w:szCs w:val="18"/>
                        </w:rPr>
                        <w:t>…………………………………………</w:t>
                      </w:r>
                      <w:r w:rsidR="003B5DC0">
                        <w:rPr>
                          <w:sz w:val="18"/>
                          <w:szCs w:val="18"/>
                        </w:rPr>
                        <w:t>….</w:t>
                      </w:r>
                      <w:r w:rsidRPr="003B5DC0">
                        <w:rPr>
                          <w:sz w:val="18"/>
                          <w:szCs w:val="18"/>
                        </w:rPr>
                        <w:tab/>
                      </w:r>
                      <w:r w:rsidR="003B5DC0" w:rsidRPr="003B5DC0">
                        <w:rPr>
                          <w:sz w:val="18"/>
                          <w:szCs w:val="18"/>
                        </w:rPr>
                        <w:tab/>
                      </w:r>
                      <w:r w:rsidRPr="003B5DC0">
                        <w:rPr>
                          <w:sz w:val="18"/>
                          <w:szCs w:val="18"/>
                        </w:rPr>
                        <w:t>………………………………</w:t>
                      </w:r>
                      <w:r w:rsidR="003B5DC0">
                        <w:rPr>
                          <w:sz w:val="18"/>
                          <w:szCs w:val="18"/>
                        </w:rPr>
                        <w:t>……</w:t>
                      </w:r>
                      <w:r w:rsidRPr="003B5DC0">
                        <w:rPr>
                          <w:sz w:val="18"/>
                          <w:szCs w:val="18"/>
                        </w:rPr>
                        <w:tab/>
                        <w:t>…………………………………….</w:t>
                      </w:r>
                      <w:r w:rsidRPr="003B5DC0">
                        <w:rPr>
                          <w:sz w:val="18"/>
                          <w:szCs w:val="18"/>
                        </w:rPr>
                        <w:tab/>
                        <w:t>…………………..........</w:t>
                      </w:r>
                      <w:r w:rsidR="003B5DC0">
                        <w:rPr>
                          <w:sz w:val="18"/>
                          <w:szCs w:val="18"/>
                        </w:rPr>
                        <w:t>....................</w:t>
                      </w:r>
                      <w:r w:rsidR="0001200D">
                        <w:rPr>
                          <w:sz w:val="18"/>
                          <w:szCs w:val="18"/>
                        </w:rPr>
                        <w:t>...........</w:t>
                      </w:r>
                    </w:p>
                    <w:p w:rsidR="003847CC" w:rsidRPr="003B5DC0" w:rsidRDefault="003847CC">
                      <w:pPr>
                        <w:rPr>
                          <w:sz w:val="18"/>
                          <w:szCs w:val="18"/>
                        </w:rPr>
                      </w:pPr>
                      <w:r w:rsidRPr="003B5DC0">
                        <w:rPr>
                          <w:sz w:val="18"/>
                          <w:szCs w:val="18"/>
                        </w:rPr>
                        <w:t>…………………………………………</w:t>
                      </w:r>
                      <w:r w:rsidR="003B5DC0">
                        <w:rPr>
                          <w:sz w:val="18"/>
                          <w:szCs w:val="18"/>
                        </w:rPr>
                        <w:t>….</w:t>
                      </w:r>
                      <w:r w:rsidRPr="003B5DC0">
                        <w:rPr>
                          <w:sz w:val="18"/>
                          <w:szCs w:val="18"/>
                        </w:rPr>
                        <w:tab/>
                      </w:r>
                      <w:r w:rsidR="003B5DC0" w:rsidRPr="003B5DC0">
                        <w:rPr>
                          <w:sz w:val="18"/>
                          <w:szCs w:val="18"/>
                        </w:rPr>
                        <w:tab/>
                      </w:r>
                      <w:r w:rsidRPr="003B5DC0">
                        <w:rPr>
                          <w:sz w:val="18"/>
                          <w:szCs w:val="18"/>
                        </w:rPr>
                        <w:t>………………………………</w:t>
                      </w:r>
                      <w:r w:rsidR="003B5DC0">
                        <w:rPr>
                          <w:sz w:val="18"/>
                          <w:szCs w:val="18"/>
                        </w:rPr>
                        <w:t>……</w:t>
                      </w:r>
                      <w:r w:rsidRPr="003B5DC0">
                        <w:rPr>
                          <w:sz w:val="18"/>
                          <w:szCs w:val="18"/>
                        </w:rPr>
                        <w:tab/>
                        <w:t>…………………………………….</w:t>
                      </w:r>
                      <w:r w:rsidRPr="003B5DC0">
                        <w:rPr>
                          <w:sz w:val="18"/>
                          <w:szCs w:val="18"/>
                        </w:rPr>
                        <w:tab/>
                        <w:t>…………………………</w:t>
                      </w:r>
                      <w:r w:rsidR="003B5DC0">
                        <w:rPr>
                          <w:sz w:val="18"/>
                          <w:szCs w:val="18"/>
                        </w:rPr>
                        <w:t>……………………</w:t>
                      </w:r>
                      <w:r w:rsidR="0001200D">
                        <w:rPr>
                          <w:sz w:val="18"/>
                          <w:szCs w:val="18"/>
                        </w:rPr>
                        <w:t>…………</w:t>
                      </w:r>
                    </w:p>
                    <w:p w:rsidR="003847CC" w:rsidRDefault="003847CC">
                      <w:pPr>
                        <w:rPr>
                          <w:b/>
                        </w:rPr>
                      </w:pPr>
                    </w:p>
                    <w:p w:rsidR="003847CC" w:rsidRDefault="003847CC">
                      <w:pPr>
                        <w:rPr>
                          <w:b/>
                        </w:rPr>
                      </w:pPr>
                    </w:p>
                    <w:p w:rsidR="003847CC" w:rsidRDefault="003847CC">
                      <w:pPr>
                        <w:rPr>
                          <w:b/>
                        </w:rPr>
                      </w:pPr>
                    </w:p>
                    <w:p w:rsidR="003847CC" w:rsidRPr="003847CC" w:rsidRDefault="003847C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ab/>
                      </w:r>
                    </w:p>
                    <w:p w:rsidR="003847CC" w:rsidRPr="003847CC" w:rsidRDefault="003847CC">
                      <w:pPr>
                        <w:rPr>
                          <w:b/>
                        </w:rPr>
                      </w:pPr>
                    </w:p>
                    <w:p w:rsidR="00982C56" w:rsidRPr="00333E92" w:rsidRDefault="00982C56"/>
                  </w:txbxContent>
                </v:textbox>
                <w10:wrap type="square" anchorx="margin"/>
              </v:shape>
            </w:pict>
          </mc:Fallback>
        </mc:AlternateContent>
      </w:r>
      <w:r w:rsidRPr="007F7DD6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margin">
                  <wp:posOffset>-182880</wp:posOffset>
                </wp:positionH>
                <wp:positionV relativeFrom="paragraph">
                  <wp:posOffset>6706235</wp:posOffset>
                </wp:positionV>
                <wp:extent cx="6666230" cy="1276350"/>
                <wp:effectExtent l="0" t="0" r="2032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200D" w:rsidRDefault="0001200D">
                            <w:pPr>
                              <w:rPr>
                                <w:b/>
                              </w:rPr>
                            </w:pPr>
                            <w:r w:rsidRPr="0001200D">
                              <w:rPr>
                                <w:b/>
                                <w:sz w:val="18"/>
                                <w:szCs w:val="18"/>
                              </w:rPr>
                              <w:t>3.</w:t>
                            </w:r>
                            <w:r w:rsidRPr="0001200D"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  <w:t>Custody and Court Orders:</w:t>
                            </w:r>
                            <w:r w:rsidRPr="0001200D">
                              <w:rPr>
                                <w:b/>
                              </w:rPr>
                              <w:tab/>
                            </w:r>
                          </w:p>
                          <w:p w:rsidR="0001200D" w:rsidRDefault="0001200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The school needs to know of any Court Orders affecting your child, please indicate whether any Order is in force for your child:</w:t>
                            </w:r>
                          </w:p>
                          <w:p w:rsidR="0001200D" w:rsidRDefault="0001200D" w:rsidP="00B4369D">
                            <w:pPr>
                              <w:spacing w:after="12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Yes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sym w:font="Wingdings 2" w:char="F0A3"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  <w:t>No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sym w:font="Wingdings 2" w:char="F0A3"/>
                            </w:r>
                            <w:r w:rsidR="00831D48">
                              <w:rPr>
                                <w:sz w:val="18"/>
                                <w:szCs w:val="18"/>
                              </w:rPr>
                              <w:t xml:space="preserve">        </w:t>
                            </w:r>
                            <w:r w:rsidR="00831D48">
                              <w:rPr>
                                <w:sz w:val="18"/>
                                <w:szCs w:val="18"/>
                              </w:rPr>
                              <w:tab/>
                              <w:t>(If so, please specify below (</w:t>
                            </w:r>
                            <w:proofErr w:type="spellStart"/>
                            <w:r w:rsidR="00831D48">
                              <w:rPr>
                                <w:sz w:val="18"/>
                                <w:szCs w:val="18"/>
                              </w:rPr>
                              <w:t>eg</w:t>
                            </w:r>
                            <w:proofErr w:type="spellEnd"/>
                            <w:r w:rsidR="00831D48">
                              <w:rPr>
                                <w:sz w:val="18"/>
                                <w:szCs w:val="18"/>
                              </w:rPr>
                              <w:t xml:space="preserve"> residence, contact/access, prohibited steps, specific issues</w:t>
                            </w:r>
                            <w:proofErr w:type="gramStart"/>
                            <w:r w:rsidR="00831D48">
                              <w:rPr>
                                <w:sz w:val="18"/>
                                <w:szCs w:val="18"/>
                              </w:rPr>
                              <w:t>):</w:t>
                            </w:r>
                            <w:proofErr w:type="gramEnd"/>
                          </w:p>
                          <w:p w:rsidR="00831D48" w:rsidRDefault="00831D48" w:rsidP="00B4369D">
                            <w:pPr>
                              <w:spacing w:after="12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:rsidR="00831D48" w:rsidRDefault="00831D4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Please indicate which Court made the Order and the date …………………………………………………………………………………………………………………………</w:t>
                            </w:r>
                          </w:p>
                          <w:p w:rsidR="00831D48" w:rsidRPr="0001200D" w:rsidRDefault="00831D4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01200D" w:rsidRDefault="0001200D"/>
                          <w:p w:rsidR="0001200D" w:rsidRDefault="0001200D"/>
                          <w:p w:rsidR="0001200D" w:rsidRDefault="0001200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-14.4pt;margin-top:528.05pt;width:524.9pt;height:100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">
                <v:textbox>
                  <w:txbxContent>
                    <w:p w:rsidR="0001200D" w:rsidRDefault="0001200D">
                      <w:pPr>
                        <w:rPr>
                          <w:b/>
                        </w:rPr>
                      </w:pPr>
                      <w:r w:rsidRPr="0001200D">
                        <w:rPr>
                          <w:b/>
                          <w:sz w:val="18"/>
                          <w:szCs w:val="18"/>
                        </w:rPr>
                        <w:t>3.</w:t>
                      </w:r>
                      <w:r w:rsidRPr="0001200D">
                        <w:rPr>
                          <w:b/>
                          <w:sz w:val="18"/>
                          <w:szCs w:val="18"/>
                        </w:rPr>
                        <w:tab/>
                        <w:t>Custody and Court Orders:</w:t>
                      </w:r>
                      <w:r w:rsidRPr="0001200D">
                        <w:rPr>
                          <w:b/>
                        </w:rPr>
                        <w:tab/>
                      </w:r>
                    </w:p>
                    <w:p w:rsidR="0001200D" w:rsidRDefault="0001200D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The school needs to know of any Court Orders affecting your child, please indicate whether any Order is in force for your child:</w:t>
                      </w:r>
                    </w:p>
                    <w:p w:rsidR="0001200D" w:rsidRDefault="0001200D" w:rsidP="00B4369D">
                      <w:pPr>
                        <w:spacing w:after="12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Yes</w:t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sym w:font="Wingdings 2" w:char="F0A3"/>
                      </w:r>
                      <w:r>
                        <w:rPr>
                          <w:sz w:val="18"/>
                          <w:szCs w:val="18"/>
                        </w:rPr>
                        <w:tab/>
                        <w:t>No</w:t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sym w:font="Wingdings 2" w:char="F0A3"/>
                      </w:r>
                      <w:r w:rsidR="00831D48">
                        <w:rPr>
                          <w:sz w:val="18"/>
                          <w:szCs w:val="18"/>
                        </w:rPr>
                        <w:t xml:space="preserve">        </w:t>
                      </w:r>
                      <w:r w:rsidR="00831D48">
                        <w:rPr>
                          <w:sz w:val="18"/>
                          <w:szCs w:val="18"/>
                        </w:rPr>
                        <w:tab/>
                        <w:t>(If so, please specify below (</w:t>
                      </w:r>
                      <w:proofErr w:type="spellStart"/>
                      <w:r w:rsidR="00831D48">
                        <w:rPr>
                          <w:sz w:val="18"/>
                          <w:szCs w:val="18"/>
                        </w:rPr>
                        <w:t>eg</w:t>
                      </w:r>
                      <w:proofErr w:type="spellEnd"/>
                      <w:r w:rsidR="00831D48">
                        <w:rPr>
                          <w:sz w:val="18"/>
                          <w:szCs w:val="18"/>
                        </w:rPr>
                        <w:t xml:space="preserve"> residence, contact/access, prohibited steps, specific issues</w:t>
                      </w:r>
                      <w:proofErr w:type="gramStart"/>
                      <w:r w:rsidR="00831D48">
                        <w:rPr>
                          <w:sz w:val="18"/>
                          <w:szCs w:val="18"/>
                        </w:rPr>
                        <w:t>):</w:t>
                      </w:r>
                      <w:proofErr w:type="gramEnd"/>
                    </w:p>
                    <w:p w:rsidR="00831D48" w:rsidRDefault="00831D48" w:rsidP="00B4369D">
                      <w:pPr>
                        <w:spacing w:after="12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 w:rsidR="00831D48" w:rsidRDefault="00831D48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Please indicate which Court made the Order and the date …………………………………………………………………………………………………………………………</w:t>
                      </w:r>
                    </w:p>
                    <w:p w:rsidR="00831D48" w:rsidRPr="0001200D" w:rsidRDefault="00831D48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01200D" w:rsidRDefault="0001200D"/>
                    <w:p w:rsidR="0001200D" w:rsidRDefault="0001200D"/>
                    <w:p w:rsidR="0001200D" w:rsidRDefault="0001200D"/>
                  </w:txbxContent>
                </v:textbox>
                <w10:wrap type="square" anchorx="margin"/>
              </v:shape>
            </w:pict>
          </mc:Fallback>
        </mc:AlternateContent>
      </w:r>
      <w:r w:rsidR="00B4369D" w:rsidRPr="007F7DD6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-194945</wp:posOffset>
                </wp:positionH>
                <wp:positionV relativeFrom="paragraph">
                  <wp:posOffset>297815</wp:posOffset>
                </wp:positionV>
                <wp:extent cx="6655435" cy="2147570"/>
                <wp:effectExtent l="0" t="0" r="12065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5435" cy="2147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7D2B" w:rsidRPr="003B5DC0" w:rsidRDefault="00677D2B" w:rsidP="00677D2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B5DC0">
                              <w:rPr>
                                <w:sz w:val="18"/>
                                <w:szCs w:val="18"/>
                              </w:rPr>
                              <w:t>1.</w:t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Pr="003B5DC0">
                              <w:rPr>
                                <w:b/>
                                <w:sz w:val="18"/>
                                <w:szCs w:val="18"/>
                              </w:rPr>
                              <w:t>Child’s:</w:t>
                            </w:r>
                          </w:p>
                          <w:p w:rsidR="00677D2B" w:rsidRPr="003B5DC0" w:rsidRDefault="00677D2B" w:rsidP="00677D2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B5DC0">
                              <w:rPr>
                                <w:sz w:val="18"/>
                                <w:szCs w:val="18"/>
                              </w:rPr>
                              <w:t>Surname/family name on birth certificate</w:t>
                            </w:r>
                            <w:r w:rsidR="00333E92" w:rsidRPr="003B5DC0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t xml:space="preserve"> ……………………………………………………………</w:t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>………………………………</w:t>
                            </w:r>
                          </w:p>
                          <w:p w:rsidR="00677D2B" w:rsidRPr="003B5DC0" w:rsidRDefault="00677D2B" w:rsidP="00280FBE">
                            <w:pPr>
                              <w:spacing w:after="120"/>
                              <w:rPr>
                                <w:sz w:val="18"/>
                                <w:szCs w:val="18"/>
                              </w:rPr>
                            </w:pPr>
                            <w:r w:rsidRPr="003B5DC0">
                              <w:rPr>
                                <w:sz w:val="18"/>
                                <w:szCs w:val="18"/>
                              </w:rPr>
                              <w:t>All forenames</w:t>
                            </w:r>
                            <w:r w:rsidR="00333E92" w:rsidRPr="003B5DC0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t xml:space="preserve"> ……………………………………………………</w:t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>………………</w:t>
                            </w:r>
                            <w:r w:rsidR="00333E92" w:rsidRPr="003B5DC0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t>To be known as: ……………………………………</w:t>
                            </w:r>
                            <w:r w:rsidR="00333E92" w:rsidRPr="003B5DC0">
                              <w:rPr>
                                <w:sz w:val="18"/>
                                <w:szCs w:val="18"/>
                              </w:rPr>
                              <w:t>………………</w:t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>………………</w:t>
                            </w:r>
                            <w:r w:rsidR="0001200D">
                              <w:rPr>
                                <w:sz w:val="18"/>
                                <w:szCs w:val="18"/>
                              </w:rPr>
                              <w:t>………….</w:t>
                            </w:r>
                          </w:p>
                          <w:p w:rsidR="00333E92" w:rsidRPr="003B5DC0" w:rsidRDefault="00333E92" w:rsidP="00280FBE">
                            <w:pPr>
                              <w:spacing w:after="120"/>
                              <w:rPr>
                                <w:sz w:val="18"/>
                                <w:szCs w:val="18"/>
                              </w:rPr>
                            </w:pPr>
                            <w:r w:rsidRPr="003B5DC0">
                              <w:rPr>
                                <w:sz w:val="18"/>
                                <w:szCs w:val="18"/>
                              </w:rPr>
                              <w:t>Date of birth: ……………………………………………………</w:t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>………………..</w:t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tab/>
                              <w:t>Ethnic origin: ………………………………………………………...</w:t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>................</w:t>
                            </w:r>
                            <w:r w:rsidR="0001200D">
                              <w:rPr>
                                <w:sz w:val="18"/>
                                <w:szCs w:val="18"/>
                              </w:rPr>
                              <w:t>...........</w:t>
                            </w:r>
                          </w:p>
                          <w:p w:rsidR="00333E92" w:rsidRPr="003B5DC0" w:rsidRDefault="00333E92" w:rsidP="00280FBE">
                            <w:pPr>
                              <w:spacing w:after="120"/>
                              <w:rPr>
                                <w:sz w:val="18"/>
                                <w:szCs w:val="18"/>
                              </w:rPr>
                            </w:pPr>
                            <w:r w:rsidRPr="003B5DC0">
                              <w:rPr>
                                <w:sz w:val="18"/>
                                <w:szCs w:val="18"/>
                              </w:rPr>
                              <w:t xml:space="preserve">Birth certificate attached for checking:   Yes </w:t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sym w:font="Wingdings 2" w:char="F0A3"/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t xml:space="preserve">    No </w:t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sym w:font="Wingdings 2" w:char="F0A3"/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t>Religion: ………………………………………………………………</w:t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>………………</w:t>
                            </w:r>
                            <w:r w:rsidR="0001200D">
                              <w:rPr>
                                <w:sz w:val="18"/>
                                <w:szCs w:val="18"/>
                              </w:rPr>
                              <w:t>………….</w:t>
                            </w:r>
                          </w:p>
                          <w:p w:rsidR="00333E92" w:rsidRPr="003B5DC0" w:rsidRDefault="003B5DC0" w:rsidP="00677D2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="00333E92" w:rsidRPr="003B5DC0">
                              <w:rPr>
                                <w:sz w:val="18"/>
                                <w:szCs w:val="18"/>
                              </w:rPr>
                              <w:t>Home Language: ……………………………………………………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………………</w:t>
                            </w:r>
                            <w:r w:rsidR="0001200D">
                              <w:rPr>
                                <w:sz w:val="18"/>
                                <w:szCs w:val="18"/>
                              </w:rPr>
                              <w:t>……….</w:t>
                            </w:r>
                          </w:p>
                          <w:p w:rsidR="00333E92" w:rsidRPr="003B5DC0" w:rsidRDefault="00333E92" w:rsidP="00B4369D">
                            <w:pPr>
                              <w:spacing w:before="120" w:after="120"/>
                              <w:rPr>
                                <w:sz w:val="18"/>
                                <w:szCs w:val="18"/>
                              </w:rPr>
                            </w:pPr>
                            <w:r w:rsidRPr="003B5DC0">
                              <w:rPr>
                                <w:sz w:val="18"/>
                                <w:szCs w:val="18"/>
                              </w:rPr>
                              <w:t>Address: …………………………………………………………………………………………………………………………………………………………</w:t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>…………………………………</w:t>
                            </w:r>
                            <w:r w:rsidR="0001200D">
                              <w:rPr>
                                <w:sz w:val="18"/>
                                <w:szCs w:val="18"/>
                              </w:rPr>
                              <w:t>……….</w:t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333E92" w:rsidRPr="003B5DC0" w:rsidRDefault="00333E92" w:rsidP="00B4369D">
                            <w:pPr>
                              <w:spacing w:after="120"/>
                              <w:rPr>
                                <w:sz w:val="18"/>
                                <w:szCs w:val="18"/>
                              </w:rPr>
                            </w:pPr>
                            <w:r w:rsidRPr="003B5DC0">
                              <w:rPr>
                                <w:sz w:val="18"/>
                                <w:szCs w:val="18"/>
                              </w:rPr>
                              <w:t>…………………………………………</w:t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>……..</w:t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tab/>
                              <w:t>Postcode: ………………………</w:t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tab/>
                              <w:t>Home Phone Number: ………………………………</w:t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>…………………………</w:t>
                            </w:r>
                            <w:r w:rsidR="0001200D">
                              <w:rPr>
                                <w:sz w:val="18"/>
                                <w:szCs w:val="18"/>
                              </w:rPr>
                              <w:t>…………</w:t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333E92" w:rsidRPr="003B5DC0" w:rsidRDefault="00333E92" w:rsidP="00677D2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B5DC0">
                              <w:rPr>
                                <w:sz w:val="18"/>
                                <w:szCs w:val="18"/>
                              </w:rPr>
                              <w:t>Date of arrival in UK (if relevant) ……………………………………</w:t>
                            </w:r>
                            <w:r w:rsidR="003B5DC0">
                              <w:rPr>
                                <w:sz w:val="18"/>
                                <w:szCs w:val="18"/>
                              </w:rPr>
                              <w:t>…………...</w:t>
                            </w:r>
                            <w:r w:rsidRPr="003B5DC0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-15.35pt;margin-top:23.45pt;width:524.05pt;height:169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">
                <v:textbox>
                  <w:txbxContent>
                    <w:p w:rsidR="00677D2B" w:rsidRPr="003B5DC0" w:rsidRDefault="00677D2B" w:rsidP="00677D2B">
                      <w:pPr>
                        <w:rPr>
                          <w:sz w:val="18"/>
                          <w:szCs w:val="18"/>
                        </w:rPr>
                      </w:pPr>
                      <w:r w:rsidRPr="003B5DC0">
                        <w:rPr>
                          <w:sz w:val="18"/>
                          <w:szCs w:val="18"/>
                        </w:rPr>
                        <w:t>1.</w:t>
                      </w:r>
                      <w:r w:rsidRPr="003B5DC0">
                        <w:rPr>
                          <w:sz w:val="18"/>
                          <w:szCs w:val="18"/>
                        </w:rPr>
                        <w:tab/>
                      </w:r>
                      <w:r w:rsidRPr="003B5DC0">
                        <w:rPr>
                          <w:b/>
                          <w:sz w:val="18"/>
                          <w:szCs w:val="18"/>
                        </w:rPr>
                        <w:t>Child’s:</w:t>
                      </w:r>
                    </w:p>
                    <w:p w:rsidR="00677D2B" w:rsidRPr="003B5DC0" w:rsidRDefault="00677D2B" w:rsidP="00677D2B">
                      <w:pPr>
                        <w:rPr>
                          <w:sz w:val="18"/>
                          <w:szCs w:val="18"/>
                        </w:rPr>
                      </w:pPr>
                      <w:r w:rsidRPr="003B5DC0">
                        <w:rPr>
                          <w:sz w:val="18"/>
                          <w:szCs w:val="18"/>
                        </w:rPr>
                        <w:t>Surname/family name on birth certificate</w:t>
                      </w:r>
                      <w:r w:rsidR="00333E92" w:rsidRPr="003B5DC0">
                        <w:rPr>
                          <w:sz w:val="18"/>
                          <w:szCs w:val="18"/>
                        </w:rPr>
                        <w:t>:</w:t>
                      </w:r>
                      <w:r w:rsidRPr="003B5DC0">
                        <w:rPr>
                          <w:sz w:val="18"/>
                          <w:szCs w:val="18"/>
                        </w:rPr>
                        <w:t xml:space="preserve"> ……………………………………………………………</w:t>
                      </w:r>
                      <w:r w:rsidR="003B5DC0">
                        <w:rPr>
                          <w:sz w:val="18"/>
                          <w:szCs w:val="18"/>
                        </w:rPr>
                        <w:t>………………………………</w:t>
                      </w:r>
                    </w:p>
                    <w:p w:rsidR="00677D2B" w:rsidRPr="003B5DC0" w:rsidRDefault="00677D2B" w:rsidP="00280FBE">
                      <w:pPr>
                        <w:spacing w:after="120"/>
                        <w:rPr>
                          <w:sz w:val="18"/>
                          <w:szCs w:val="18"/>
                        </w:rPr>
                      </w:pPr>
                      <w:r w:rsidRPr="003B5DC0">
                        <w:rPr>
                          <w:sz w:val="18"/>
                          <w:szCs w:val="18"/>
                        </w:rPr>
                        <w:t>All forenames</w:t>
                      </w:r>
                      <w:r w:rsidR="00333E92" w:rsidRPr="003B5DC0">
                        <w:rPr>
                          <w:sz w:val="18"/>
                          <w:szCs w:val="18"/>
                        </w:rPr>
                        <w:t>:</w:t>
                      </w:r>
                      <w:r w:rsidRPr="003B5DC0">
                        <w:rPr>
                          <w:sz w:val="18"/>
                          <w:szCs w:val="18"/>
                        </w:rPr>
                        <w:t xml:space="preserve"> ……………………………………………………</w:t>
                      </w:r>
                      <w:r w:rsidR="003B5DC0">
                        <w:rPr>
                          <w:sz w:val="18"/>
                          <w:szCs w:val="18"/>
                        </w:rPr>
                        <w:t>………………</w:t>
                      </w:r>
                      <w:r w:rsidR="00333E92" w:rsidRPr="003B5DC0">
                        <w:rPr>
                          <w:sz w:val="18"/>
                          <w:szCs w:val="18"/>
                        </w:rPr>
                        <w:tab/>
                      </w:r>
                      <w:r w:rsidRPr="003B5DC0">
                        <w:rPr>
                          <w:sz w:val="18"/>
                          <w:szCs w:val="18"/>
                        </w:rPr>
                        <w:t>To be known as: ……………………………………</w:t>
                      </w:r>
                      <w:r w:rsidR="00333E92" w:rsidRPr="003B5DC0">
                        <w:rPr>
                          <w:sz w:val="18"/>
                          <w:szCs w:val="18"/>
                        </w:rPr>
                        <w:t>………………</w:t>
                      </w:r>
                      <w:r w:rsidR="003B5DC0">
                        <w:rPr>
                          <w:sz w:val="18"/>
                          <w:szCs w:val="18"/>
                        </w:rPr>
                        <w:t>………………</w:t>
                      </w:r>
                      <w:r w:rsidR="0001200D">
                        <w:rPr>
                          <w:sz w:val="18"/>
                          <w:szCs w:val="18"/>
                        </w:rPr>
                        <w:t>………….</w:t>
                      </w:r>
                    </w:p>
                    <w:p w:rsidR="00333E92" w:rsidRPr="003B5DC0" w:rsidRDefault="00333E92" w:rsidP="00280FBE">
                      <w:pPr>
                        <w:spacing w:after="120"/>
                        <w:rPr>
                          <w:sz w:val="18"/>
                          <w:szCs w:val="18"/>
                        </w:rPr>
                      </w:pPr>
                      <w:r w:rsidRPr="003B5DC0">
                        <w:rPr>
                          <w:sz w:val="18"/>
                          <w:szCs w:val="18"/>
                        </w:rPr>
                        <w:t>Date of birth: ……………………………………………………</w:t>
                      </w:r>
                      <w:r w:rsidR="003B5DC0">
                        <w:rPr>
                          <w:sz w:val="18"/>
                          <w:szCs w:val="18"/>
                        </w:rPr>
                        <w:t>………………..</w:t>
                      </w:r>
                      <w:r w:rsidRPr="003B5DC0">
                        <w:rPr>
                          <w:sz w:val="18"/>
                          <w:szCs w:val="18"/>
                        </w:rPr>
                        <w:tab/>
                        <w:t>Ethnic origin: ………………………………………………………...</w:t>
                      </w:r>
                      <w:r w:rsidR="003B5DC0">
                        <w:rPr>
                          <w:sz w:val="18"/>
                          <w:szCs w:val="18"/>
                        </w:rPr>
                        <w:t>................</w:t>
                      </w:r>
                      <w:r w:rsidR="0001200D">
                        <w:rPr>
                          <w:sz w:val="18"/>
                          <w:szCs w:val="18"/>
                        </w:rPr>
                        <w:t>...........</w:t>
                      </w:r>
                    </w:p>
                    <w:p w:rsidR="00333E92" w:rsidRPr="003B5DC0" w:rsidRDefault="00333E92" w:rsidP="00280FBE">
                      <w:pPr>
                        <w:spacing w:after="120"/>
                        <w:rPr>
                          <w:sz w:val="18"/>
                          <w:szCs w:val="18"/>
                        </w:rPr>
                      </w:pPr>
                      <w:r w:rsidRPr="003B5DC0">
                        <w:rPr>
                          <w:sz w:val="18"/>
                          <w:szCs w:val="18"/>
                        </w:rPr>
                        <w:t xml:space="preserve">Birth certificate attached for checking:   Yes </w:t>
                      </w:r>
                      <w:r w:rsidRPr="003B5DC0">
                        <w:rPr>
                          <w:sz w:val="18"/>
                          <w:szCs w:val="18"/>
                        </w:rPr>
                        <w:sym w:font="Wingdings 2" w:char="F0A3"/>
                      </w:r>
                      <w:r w:rsidRPr="003B5DC0">
                        <w:rPr>
                          <w:sz w:val="18"/>
                          <w:szCs w:val="18"/>
                        </w:rPr>
                        <w:t xml:space="preserve">    No </w:t>
                      </w:r>
                      <w:r w:rsidRPr="003B5DC0">
                        <w:rPr>
                          <w:sz w:val="18"/>
                          <w:szCs w:val="18"/>
                        </w:rPr>
                        <w:sym w:font="Wingdings 2" w:char="F0A3"/>
                      </w:r>
                      <w:r w:rsidRPr="003B5DC0">
                        <w:rPr>
                          <w:sz w:val="18"/>
                          <w:szCs w:val="18"/>
                        </w:rPr>
                        <w:tab/>
                      </w:r>
                      <w:r w:rsidR="003B5DC0">
                        <w:rPr>
                          <w:sz w:val="18"/>
                          <w:szCs w:val="18"/>
                        </w:rPr>
                        <w:tab/>
                      </w:r>
                      <w:r w:rsidRPr="003B5DC0">
                        <w:rPr>
                          <w:sz w:val="18"/>
                          <w:szCs w:val="18"/>
                        </w:rPr>
                        <w:t>Religion: ………………………………………………………………</w:t>
                      </w:r>
                      <w:r w:rsidR="003B5DC0">
                        <w:rPr>
                          <w:sz w:val="18"/>
                          <w:szCs w:val="18"/>
                        </w:rPr>
                        <w:t>………………</w:t>
                      </w:r>
                      <w:r w:rsidR="0001200D">
                        <w:rPr>
                          <w:sz w:val="18"/>
                          <w:szCs w:val="18"/>
                        </w:rPr>
                        <w:t>………….</w:t>
                      </w:r>
                    </w:p>
                    <w:p w:rsidR="00333E92" w:rsidRPr="003B5DC0" w:rsidRDefault="003B5DC0" w:rsidP="00677D2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 w:rsidR="00333E92" w:rsidRPr="003B5DC0">
                        <w:rPr>
                          <w:sz w:val="18"/>
                          <w:szCs w:val="18"/>
                        </w:rPr>
                        <w:t>Home Language: ……………………………………………………</w:t>
                      </w:r>
                      <w:r>
                        <w:rPr>
                          <w:sz w:val="18"/>
                          <w:szCs w:val="18"/>
                        </w:rPr>
                        <w:t>………………</w:t>
                      </w:r>
                      <w:r w:rsidR="0001200D">
                        <w:rPr>
                          <w:sz w:val="18"/>
                          <w:szCs w:val="18"/>
                        </w:rPr>
                        <w:t>……….</w:t>
                      </w:r>
                    </w:p>
                    <w:p w:rsidR="00333E92" w:rsidRPr="003B5DC0" w:rsidRDefault="00333E92" w:rsidP="00B4369D">
                      <w:pPr>
                        <w:spacing w:before="120" w:after="120"/>
                        <w:rPr>
                          <w:sz w:val="18"/>
                          <w:szCs w:val="18"/>
                        </w:rPr>
                      </w:pPr>
                      <w:r w:rsidRPr="003B5DC0">
                        <w:rPr>
                          <w:sz w:val="18"/>
                          <w:szCs w:val="18"/>
                        </w:rPr>
                        <w:t>Address: …………………………………………………………………………………………………………………………………………………………</w:t>
                      </w:r>
                      <w:r w:rsidR="003B5DC0">
                        <w:rPr>
                          <w:sz w:val="18"/>
                          <w:szCs w:val="18"/>
                        </w:rPr>
                        <w:t>…………………………………</w:t>
                      </w:r>
                      <w:r w:rsidR="0001200D">
                        <w:rPr>
                          <w:sz w:val="18"/>
                          <w:szCs w:val="18"/>
                        </w:rPr>
                        <w:t>……….</w:t>
                      </w:r>
                      <w:r w:rsidR="003B5DC0">
                        <w:rPr>
                          <w:sz w:val="18"/>
                          <w:szCs w:val="18"/>
                        </w:rPr>
                        <w:t>.</w:t>
                      </w:r>
                    </w:p>
                    <w:p w:rsidR="00333E92" w:rsidRPr="003B5DC0" w:rsidRDefault="00333E92" w:rsidP="00B4369D">
                      <w:pPr>
                        <w:spacing w:after="120"/>
                        <w:rPr>
                          <w:sz w:val="18"/>
                          <w:szCs w:val="18"/>
                        </w:rPr>
                      </w:pPr>
                      <w:r w:rsidRPr="003B5DC0">
                        <w:rPr>
                          <w:sz w:val="18"/>
                          <w:szCs w:val="18"/>
                        </w:rPr>
                        <w:t>…………………………………………</w:t>
                      </w:r>
                      <w:r w:rsidR="003B5DC0">
                        <w:rPr>
                          <w:sz w:val="18"/>
                          <w:szCs w:val="18"/>
                        </w:rPr>
                        <w:t>……..</w:t>
                      </w:r>
                      <w:r w:rsidRPr="003B5DC0">
                        <w:rPr>
                          <w:sz w:val="18"/>
                          <w:szCs w:val="18"/>
                        </w:rPr>
                        <w:tab/>
                        <w:t>Postcode: ………………………</w:t>
                      </w:r>
                      <w:r w:rsidRPr="003B5DC0">
                        <w:rPr>
                          <w:sz w:val="18"/>
                          <w:szCs w:val="18"/>
                        </w:rPr>
                        <w:tab/>
                        <w:t>Home Phone Number: ………………………………</w:t>
                      </w:r>
                      <w:r w:rsidR="003B5DC0">
                        <w:rPr>
                          <w:sz w:val="18"/>
                          <w:szCs w:val="18"/>
                        </w:rPr>
                        <w:t>…………………………</w:t>
                      </w:r>
                      <w:r w:rsidR="0001200D">
                        <w:rPr>
                          <w:sz w:val="18"/>
                          <w:szCs w:val="18"/>
                        </w:rPr>
                        <w:t>…………</w:t>
                      </w:r>
                      <w:r w:rsidR="003B5DC0">
                        <w:rPr>
                          <w:sz w:val="18"/>
                          <w:szCs w:val="18"/>
                        </w:rPr>
                        <w:t>.</w:t>
                      </w:r>
                    </w:p>
                    <w:p w:rsidR="00333E92" w:rsidRPr="003B5DC0" w:rsidRDefault="00333E92" w:rsidP="00677D2B">
                      <w:pPr>
                        <w:rPr>
                          <w:sz w:val="18"/>
                          <w:szCs w:val="18"/>
                        </w:rPr>
                      </w:pPr>
                      <w:r w:rsidRPr="003B5DC0">
                        <w:rPr>
                          <w:sz w:val="18"/>
                          <w:szCs w:val="18"/>
                        </w:rPr>
                        <w:t>Date of arrival in UK (if relevant) ……………………………………</w:t>
                      </w:r>
                      <w:r w:rsidR="003B5DC0">
                        <w:rPr>
                          <w:sz w:val="18"/>
                          <w:szCs w:val="18"/>
                        </w:rPr>
                        <w:t>…………...</w:t>
                      </w:r>
                      <w:r w:rsidRPr="003B5DC0">
                        <w:rPr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B5DC0" w:rsidRPr="007F7DD6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5015068</wp:posOffset>
                </wp:positionH>
                <wp:positionV relativeFrom="paragraph">
                  <wp:posOffset>479012</wp:posOffset>
                </wp:positionV>
                <wp:extent cx="1000125" cy="255181"/>
                <wp:effectExtent l="0" t="0" r="28575" b="1206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2551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7D2B" w:rsidRPr="003B5DC0" w:rsidRDefault="00677D2B" w:rsidP="003B5DC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3B5DC0">
                              <w:rPr>
                                <w:sz w:val="18"/>
                                <w:szCs w:val="18"/>
                              </w:rPr>
                              <w:t>Male/Female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2" type="#_x0000_t202" style="position:absolute;left:0;text-align:left;margin-left:394.9pt;margin-top:37.7pt;width:78.75pt;height:20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" fillcolor="white [3201]" strokeweight=".5pt">
                <v:textbox>
                  <w:txbxContent>
                    <w:p w:rsidR="00677D2B" w:rsidRPr="003B5DC0" w:rsidRDefault="00677D2B" w:rsidP="003B5DC0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3B5DC0">
                        <w:rPr>
                          <w:sz w:val="18"/>
                          <w:szCs w:val="18"/>
                        </w:rPr>
                        <w:t>Male/Female</w:t>
                      </w:r>
                    </w:p>
                  </w:txbxContent>
                </v:textbox>
              </v:shape>
            </w:pict>
          </mc:Fallback>
        </mc:AlternateContent>
      </w:r>
      <w:r w:rsidR="00677D2B" w:rsidRPr="007F7DD6">
        <w:rPr>
          <w:b/>
          <w:sz w:val="24"/>
          <w:szCs w:val="24"/>
        </w:rPr>
        <w:t xml:space="preserve">Registration Form          </w:t>
      </w:r>
      <w:r w:rsidR="00677D2B">
        <w:rPr>
          <w:b/>
        </w:rPr>
        <w:t>Cherbourg Primary School, Eastleigh, Hants, SO50 5QF</w:t>
      </w:r>
    </w:p>
    <w:p w:rsidR="00F26D4D" w:rsidRDefault="004542F2">
      <w:r w:rsidRPr="00766804">
        <w:rPr>
          <w:b/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9744" behindDoc="0" locked="0" layoutInCell="1" allowOverlap="1">
                <wp:simplePos x="0" y="0"/>
                <wp:positionH relativeFrom="margin">
                  <wp:posOffset>-106680</wp:posOffset>
                </wp:positionH>
                <wp:positionV relativeFrom="paragraph">
                  <wp:posOffset>5682615</wp:posOffset>
                </wp:positionV>
                <wp:extent cx="6610350" cy="1404620"/>
                <wp:effectExtent l="0" t="0" r="19050" b="2667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6804" w:rsidRDefault="009531DA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8.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  <w:t>Other Information</w:t>
                            </w:r>
                          </w:p>
                          <w:p w:rsidR="009531DA" w:rsidRDefault="009531D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Is there any other information you feel we should be aware of (contact language, religious considerations relating to custom, dress or prohibition, special diet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etc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>)? If either parent is a member of HM forces please give details:</w:t>
                            </w:r>
                          </w:p>
                          <w:p w:rsidR="009531DA" w:rsidRDefault="009531D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9531DA" w:rsidRDefault="009531D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9531DA" w:rsidRDefault="009531D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Travel to School: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  <w:t>Walk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sym w:font="Wingdings 2" w:char="F0A3"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  <w:t>Car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sym w:font="Wingdings 2" w:char="F0A3"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  <w:t>Public Transport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sym w:font="Wingdings 2" w:char="F0A3"/>
                            </w:r>
                          </w:p>
                          <w:p w:rsidR="009531DA" w:rsidRPr="009531DA" w:rsidRDefault="009531D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Lunch arrangements: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  <w:t>Sandwiches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sym w:font="Wingdings 2" w:char="F0A3"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  <w:t>School Lunch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sym w:font="Wingdings 2" w:char="F0A3"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  <w:t>Home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sym w:font="Wingdings 2" w:char="F0A3"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-8.4pt;margin-top:447.45pt;width:520.5pt;height:110.6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">
                <v:textbox style="mso-fit-shape-to-text:t">
                  <w:txbxContent>
                    <w:p w:rsidR="00766804" w:rsidRDefault="009531DA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8.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ab/>
                        <w:t>Other Information</w:t>
                      </w:r>
                    </w:p>
                    <w:p w:rsidR="009531DA" w:rsidRDefault="009531DA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Is there any other information you feel we should be aware of (contact language, religious considerations relating to custom, dress or prohibition, special diet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etc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>)? If either parent is a member of HM forces please give details:</w:t>
                      </w:r>
                    </w:p>
                    <w:p w:rsidR="009531DA" w:rsidRDefault="009531DA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9531DA" w:rsidRDefault="009531DA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9531DA" w:rsidRDefault="009531DA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Travel to School:</w:t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ab/>
                        <w:t>Walk</w:t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sym w:font="Wingdings 2" w:char="F0A3"/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ab/>
                        <w:t>Car</w:t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sym w:font="Wingdings 2" w:char="F0A3"/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ab/>
                        <w:t>Public Transport</w:t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sym w:font="Wingdings 2" w:char="F0A3"/>
                      </w:r>
                    </w:p>
                    <w:p w:rsidR="009531DA" w:rsidRPr="009531DA" w:rsidRDefault="009531DA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Lunch arrangements:</w:t>
                      </w:r>
                      <w:r>
                        <w:rPr>
                          <w:sz w:val="18"/>
                          <w:szCs w:val="18"/>
                        </w:rPr>
                        <w:tab/>
                        <w:t>Sandwiches</w:t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sym w:font="Wingdings 2" w:char="F0A3"/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ab/>
                        <w:t>School Lunch</w:t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sym w:font="Wingdings 2" w:char="F0A3"/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ab/>
                        <w:t>Home</w:t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sym w:font="Wingdings 2" w:char="F0A3"/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04C57" w:rsidRPr="001A7FAA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>
                <wp:simplePos x="0" y="0"/>
                <wp:positionH relativeFrom="margin">
                  <wp:posOffset>-125730</wp:posOffset>
                </wp:positionH>
                <wp:positionV relativeFrom="paragraph">
                  <wp:posOffset>2834640</wp:posOffset>
                </wp:positionV>
                <wp:extent cx="6619875" cy="1143000"/>
                <wp:effectExtent l="0" t="0" r="28575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9875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7FAA" w:rsidRDefault="001A7FAA" w:rsidP="001A7FAA">
                            <w:pPr>
                              <w:ind w:left="720" w:hanging="72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6.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  <w:t xml:space="preserve">Child’s health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– Health concerns (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hearing, sight, special conditions, need for regular medication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etc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>). Attach additional details if necessary</w:t>
                            </w:r>
                          </w:p>
                          <w:p w:rsidR="00504C57" w:rsidRDefault="00504C57" w:rsidP="001A7FAA">
                            <w:pPr>
                              <w:ind w:left="720" w:hanging="72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504C57" w:rsidRDefault="00504C57" w:rsidP="001A7FAA">
                            <w:pPr>
                              <w:ind w:left="720" w:hanging="72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504C57" w:rsidRDefault="00504C57" w:rsidP="001A7FAA">
                            <w:pPr>
                              <w:ind w:left="720" w:hanging="72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504C57" w:rsidRPr="001A7FAA" w:rsidRDefault="00504C57" w:rsidP="001A7FAA">
                            <w:pPr>
                              <w:ind w:left="720" w:hanging="72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-9.9pt;margin-top:223.2pt;width:521.25pt;height:90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">
                <v:textbox>
                  <w:txbxContent>
                    <w:p w:rsidR="001A7FAA" w:rsidRDefault="001A7FAA" w:rsidP="001A7FAA">
                      <w:pPr>
                        <w:ind w:left="720" w:hanging="72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6.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ab/>
                        <w:t xml:space="preserve">Child’s health </w:t>
                      </w:r>
                      <w:r>
                        <w:rPr>
                          <w:sz w:val="18"/>
                          <w:szCs w:val="18"/>
                        </w:rPr>
                        <w:t>– Health concerns (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eg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hearing, sight, special conditions, need for regular medication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etc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>). Attach additional details if necessary</w:t>
                      </w:r>
                    </w:p>
                    <w:p w:rsidR="00504C57" w:rsidRDefault="00504C57" w:rsidP="001A7FAA">
                      <w:pPr>
                        <w:ind w:left="720" w:hanging="720"/>
                        <w:rPr>
                          <w:sz w:val="18"/>
                          <w:szCs w:val="18"/>
                        </w:rPr>
                      </w:pPr>
                    </w:p>
                    <w:p w:rsidR="00504C57" w:rsidRDefault="00504C57" w:rsidP="001A7FAA">
                      <w:pPr>
                        <w:ind w:left="720" w:hanging="720"/>
                        <w:rPr>
                          <w:sz w:val="18"/>
                          <w:szCs w:val="18"/>
                        </w:rPr>
                      </w:pPr>
                    </w:p>
                    <w:p w:rsidR="00504C57" w:rsidRDefault="00504C57" w:rsidP="001A7FAA">
                      <w:pPr>
                        <w:ind w:left="720" w:hanging="720"/>
                        <w:rPr>
                          <w:sz w:val="18"/>
                          <w:szCs w:val="18"/>
                        </w:rPr>
                      </w:pPr>
                    </w:p>
                    <w:p w:rsidR="00504C57" w:rsidRPr="001A7FAA" w:rsidRDefault="00504C57" w:rsidP="001A7FAA">
                      <w:pPr>
                        <w:ind w:left="720" w:hanging="720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531DA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3636645</wp:posOffset>
                </wp:positionH>
                <wp:positionV relativeFrom="paragraph">
                  <wp:posOffset>1215390</wp:posOffset>
                </wp:positionV>
                <wp:extent cx="2695575" cy="1390650"/>
                <wp:effectExtent l="0" t="0" r="28575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5575" cy="1390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6859" w:rsidRDefault="0042685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Other services</w:t>
                            </w:r>
                          </w:p>
                          <w:p w:rsidR="00426859" w:rsidRPr="00426859" w:rsidRDefault="0042685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Other services that have been recently involved with the child (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 xml:space="preserve"> Social Services, Educational Psychologist, Bilingual Support Service, Speech Therapist, Child &amp; Family Guidance, Portage, Teacher Advisers, Assessment Unit, Diagnostic Unit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etc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5" type="#_x0000_t202" style="position:absolute;margin-left:286.35pt;margin-top:95.7pt;width:212.25pt;height:109.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" fillcolor="white [3201]" strokeweight=".5pt">
                <v:textbox>
                  <w:txbxContent>
                    <w:p w:rsidR="00426859" w:rsidRDefault="0042685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Other services</w:t>
                      </w:r>
                    </w:p>
                    <w:p w:rsidR="00426859" w:rsidRPr="00426859" w:rsidRDefault="0042685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Other services that have been recently involved with the child (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eg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 xml:space="preserve"> Social Services, Educational Psychologist, Bilingual Support Service, Speech Therapist, Child &amp; Family Guidance, Portage, Teacher Advisers, Assessment Unit, Diagnostic Unit 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etc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9531DA" w:rsidRPr="00BF7AF2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>
                <wp:simplePos x="0" y="0"/>
                <wp:positionH relativeFrom="margin">
                  <wp:posOffset>-125730</wp:posOffset>
                </wp:positionH>
                <wp:positionV relativeFrom="paragraph">
                  <wp:posOffset>1138555</wp:posOffset>
                </wp:positionV>
                <wp:extent cx="6629400" cy="1589405"/>
                <wp:effectExtent l="0" t="0" r="19050" b="1079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589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AF2" w:rsidRDefault="00BF7AF2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BF7AF2">
                              <w:rPr>
                                <w:b/>
                                <w:sz w:val="18"/>
                                <w:szCs w:val="18"/>
                              </w:rPr>
                              <w:t>5.</w:t>
                            </w:r>
                            <w:r w:rsidRPr="00BF7AF2"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  <w:t>Family doctor</w:t>
                            </w:r>
                            <w:r w:rsidR="00426859"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  <w:r w:rsidR="00426859"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  <w:r w:rsidR="00426859"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  <w:r w:rsidR="00426859"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  <w:r w:rsidR="00426859"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  <w:r w:rsidR="00426859"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:rsidR="00426859" w:rsidRDefault="00BF7AF2" w:rsidP="00BF7AF2">
                            <w:pPr>
                              <w:ind w:left="5760" w:hanging="5760"/>
                              <w:rPr>
                                <w:sz w:val="18"/>
                                <w:szCs w:val="18"/>
                              </w:rPr>
                            </w:pPr>
                            <w:r w:rsidRPr="00BF7AF2">
                              <w:rPr>
                                <w:sz w:val="18"/>
                                <w:szCs w:val="18"/>
                              </w:rPr>
                              <w:t>Name: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……………………………………………………………………………………</w:t>
                            </w:r>
                            <w:r w:rsidR="00426859">
                              <w:rPr>
                                <w:sz w:val="18"/>
                                <w:szCs w:val="18"/>
                              </w:rPr>
                              <w:t>…………..</w:t>
                            </w:r>
                            <w:r w:rsidR="00426859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="00426859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:rsidR="00426859" w:rsidRDefault="00426859" w:rsidP="0042685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Address: …………………………………………………………………………………………….</w:t>
                            </w:r>
                          </w:p>
                          <w:p w:rsidR="00426859" w:rsidRDefault="00426859" w:rsidP="0042685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…………………………………………………………………………………………………………...</w:t>
                            </w:r>
                          </w:p>
                          <w:p w:rsidR="009531DA" w:rsidRDefault="009531DA" w:rsidP="0042685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……………………………………………………………………………………………………………</w:t>
                            </w:r>
                          </w:p>
                          <w:p w:rsidR="00426859" w:rsidRDefault="00426859" w:rsidP="0042685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Telephone Number: ……………………………………………………………………………</w:t>
                            </w:r>
                          </w:p>
                          <w:p w:rsidR="00BF7AF2" w:rsidRPr="00BF7AF2" w:rsidRDefault="00BF7AF2" w:rsidP="00BF7AF2">
                            <w:pPr>
                              <w:ind w:left="5760" w:hanging="576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:rsidR="00BF7AF2" w:rsidRPr="00BF7AF2" w:rsidRDefault="00BF7AF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-9.9pt;margin-top:89.65pt;width:522pt;height:125.1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">
                <v:textbox>
                  <w:txbxContent>
                    <w:p w:rsidR="00BF7AF2" w:rsidRDefault="00BF7AF2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BF7AF2">
                        <w:rPr>
                          <w:b/>
                          <w:sz w:val="18"/>
                          <w:szCs w:val="18"/>
                        </w:rPr>
                        <w:t>5.</w:t>
                      </w:r>
                      <w:r w:rsidRPr="00BF7AF2">
                        <w:rPr>
                          <w:b/>
                          <w:sz w:val="18"/>
                          <w:szCs w:val="18"/>
                        </w:rPr>
                        <w:tab/>
                        <w:t>Family doctor</w:t>
                      </w:r>
                      <w:r w:rsidR="00426859">
                        <w:rPr>
                          <w:b/>
                          <w:sz w:val="18"/>
                          <w:szCs w:val="18"/>
                        </w:rPr>
                        <w:tab/>
                      </w:r>
                      <w:r w:rsidR="00426859">
                        <w:rPr>
                          <w:b/>
                          <w:sz w:val="18"/>
                          <w:szCs w:val="18"/>
                        </w:rPr>
                        <w:tab/>
                      </w:r>
                      <w:r w:rsidR="00426859">
                        <w:rPr>
                          <w:b/>
                          <w:sz w:val="18"/>
                          <w:szCs w:val="18"/>
                        </w:rPr>
                        <w:tab/>
                      </w:r>
                      <w:r w:rsidR="00426859">
                        <w:rPr>
                          <w:b/>
                          <w:sz w:val="18"/>
                          <w:szCs w:val="18"/>
                        </w:rPr>
                        <w:tab/>
                      </w:r>
                      <w:r w:rsidR="00426859">
                        <w:rPr>
                          <w:b/>
                          <w:sz w:val="18"/>
                          <w:szCs w:val="18"/>
                        </w:rPr>
                        <w:tab/>
                      </w:r>
                      <w:r w:rsidR="00426859">
                        <w:rPr>
                          <w:b/>
                          <w:sz w:val="18"/>
                          <w:szCs w:val="18"/>
                        </w:rPr>
                        <w:tab/>
                      </w:r>
                    </w:p>
                    <w:p w:rsidR="00426859" w:rsidRDefault="00BF7AF2" w:rsidP="00BF7AF2">
                      <w:pPr>
                        <w:ind w:left="5760" w:hanging="5760"/>
                        <w:rPr>
                          <w:sz w:val="18"/>
                          <w:szCs w:val="18"/>
                        </w:rPr>
                      </w:pPr>
                      <w:r w:rsidRPr="00BF7AF2">
                        <w:rPr>
                          <w:sz w:val="18"/>
                          <w:szCs w:val="18"/>
                        </w:rPr>
                        <w:t>Name:</w:t>
                      </w:r>
                      <w:r>
                        <w:rPr>
                          <w:sz w:val="18"/>
                          <w:szCs w:val="18"/>
                        </w:rPr>
                        <w:t xml:space="preserve"> ……………………………………………………………………………………</w:t>
                      </w:r>
                      <w:r w:rsidR="00426859">
                        <w:rPr>
                          <w:sz w:val="18"/>
                          <w:szCs w:val="18"/>
                        </w:rPr>
                        <w:t>…………..</w:t>
                      </w:r>
                      <w:r w:rsidR="00426859">
                        <w:rPr>
                          <w:sz w:val="18"/>
                          <w:szCs w:val="18"/>
                        </w:rPr>
                        <w:tab/>
                      </w:r>
                      <w:r w:rsidR="00426859">
                        <w:rPr>
                          <w:sz w:val="18"/>
                          <w:szCs w:val="18"/>
                        </w:rPr>
                        <w:tab/>
                      </w:r>
                    </w:p>
                    <w:p w:rsidR="00426859" w:rsidRDefault="00426859" w:rsidP="00426859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Address: …………………………………………………………………………………………….</w:t>
                      </w:r>
                    </w:p>
                    <w:p w:rsidR="00426859" w:rsidRDefault="00426859" w:rsidP="00426859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…………………………………………………………………………………………………………...</w:t>
                      </w:r>
                    </w:p>
                    <w:p w:rsidR="009531DA" w:rsidRDefault="009531DA" w:rsidP="00426859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……………………………………………………………………………………………………………</w:t>
                      </w:r>
                    </w:p>
                    <w:p w:rsidR="00426859" w:rsidRDefault="00426859" w:rsidP="00426859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Telephone Number: ……………………………………………………………………………</w:t>
                      </w:r>
                    </w:p>
                    <w:p w:rsidR="00BF7AF2" w:rsidRPr="00BF7AF2" w:rsidRDefault="00BF7AF2" w:rsidP="00BF7AF2">
                      <w:pPr>
                        <w:ind w:left="5760" w:hanging="576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</w:p>
                    <w:p w:rsidR="00BF7AF2" w:rsidRPr="00BF7AF2" w:rsidRDefault="00BF7AF2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66804" w:rsidRPr="00CE1AD5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>
                <wp:simplePos x="0" y="0"/>
                <wp:positionH relativeFrom="margin">
                  <wp:posOffset>-116205</wp:posOffset>
                </wp:positionH>
                <wp:positionV relativeFrom="paragraph">
                  <wp:posOffset>4053840</wp:posOffset>
                </wp:positionV>
                <wp:extent cx="6619875" cy="1404620"/>
                <wp:effectExtent l="0" t="0" r="28575" b="1524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98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1AD5" w:rsidRDefault="00CE1AD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7.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  <w:t xml:space="preserve">Previous and present schools attended: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if any, including nursery school, playgroup, 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pre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>-school group.</w:t>
                            </w:r>
                          </w:p>
                          <w:p w:rsidR="00CE1AD5" w:rsidRDefault="00CE1AD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CE1AD5">
                              <w:rPr>
                                <w:sz w:val="16"/>
                                <w:szCs w:val="16"/>
                              </w:rPr>
                              <w:t>School, playgroup etc.</w:t>
                            </w:r>
                            <w:r w:rsidRPr="00CE1AD5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Pr="00CE1AD5">
                              <w:rPr>
                                <w:sz w:val="16"/>
                                <w:szCs w:val="16"/>
                              </w:rPr>
                              <w:t>Address</w:t>
                            </w:r>
                            <w:r w:rsidRPr="00CE1AD5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Pr="00CE1AD5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Pr="00CE1AD5">
                              <w:rPr>
                                <w:sz w:val="16"/>
                                <w:szCs w:val="16"/>
                              </w:rPr>
                              <w:tab/>
                              <w:t>Date of admission</w:t>
                            </w:r>
                            <w:r w:rsidRPr="00CE1AD5">
                              <w:rPr>
                                <w:sz w:val="16"/>
                                <w:szCs w:val="16"/>
                              </w:rPr>
                              <w:tab/>
                              <w:t>Date of last attendance</w:t>
                            </w:r>
                            <w:r w:rsidRPr="00CE1AD5">
                              <w:rPr>
                                <w:sz w:val="16"/>
                                <w:szCs w:val="16"/>
                              </w:rPr>
                              <w:tab/>
                              <w:t>Reason for leaving</w:t>
                            </w:r>
                          </w:p>
                          <w:p w:rsidR="00CE1AD5" w:rsidRDefault="00CE1AD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…………………………………………..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  <w:t>…………………………………………..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  <w:t>…………………………….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  <w:t>……………………………………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  <w:t>………………………………………………</w:t>
                            </w:r>
                          </w:p>
                          <w:p w:rsidR="00CE1AD5" w:rsidRDefault="00CE1AD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…………………………………………..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  <w:t>…………………………………………..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  <w:t>…………………………….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  <w:t>……………………………………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  <w:t>………………………………………………</w:t>
                            </w:r>
                          </w:p>
                          <w:p w:rsidR="00766804" w:rsidRDefault="00CE1AD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…………………………………………..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  <w:t>…………………………………………..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  <w:t>…………………………….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  <w:t>……………………………………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  <w:t>…………………………………………...</w:t>
                            </w:r>
                            <w:r w:rsidR="00766804">
                              <w:rPr>
                                <w:sz w:val="16"/>
                                <w:szCs w:val="16"/>
                              </w:rPr>
                              <w:t>..</w:t>
                            </w:r>
                            <w:r w:rsidR="00766804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:rsidR="00CE1AD5" w:rsidRPr="00766804" w:rsidRDefault="0076680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…………………………………………...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  <w:t>…………………………………………..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  <w:t>…………………………….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  <w:t>……………………………………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  <w:t>……………………………………………..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margin-left:-9.15pt;margin-top:319.2pt;width:521.25pt;height:110.6pt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">
                <v:textbox style="mso-fit-shape-to-text:t">
                  <w:txbxContent>
                    <w:p w:rsidR="00CE1AD5" w:rsidRDefault="00CE1AD5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7.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ab/>
                        <w:t xml:space="preserve">Previous and present schools attended: </w:t>
                      </w:r>
                      <w:r>
                        <w:rPr>
                          <w:sz w:val="18"/>
                          <w:szCs w:val="18"/>
                        </w:rPr>
                        <w:t xml:space="preserve">if any, including nursery school, playgroup,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pre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>-school group.</w:t>
                      </w:r>
                    </w:p>
                    <w:p w:rsidR="00CE1AD5" w:rsidRDefault="00CE1AD5">
                      <w:pPr>
                        <w:rPr>
                          <w:sz w:val="16"/>
                          <w:szCs w:val="16"/>
                        </w:rPr>
                      </w:pPr>
                      <w:r w:rsidRPr="00CE1AD5">
                        <w:rPr>
                          <w:sz w:val="16"/>
                          <w:szCs w:val="16"/>
                        </w:rPr>
                        <w:t>School, playgroup etc.</w:t>
                      </w:r>
                      <w:r w:rsidRPr="00CE1AD5">
                        <w:rPr>
                          <w:sz w:val="16"/>
                          <w:szCs w:val="16"/>
                        </w:rPr>
                        <w:tab/>
                      </w:r>
                      <w:r>
                        <w:rPr>
                          <w:sz w:val="16"/>
                          <w:szCs w:val="16"/>
                        </w:rPr>
                        <w:tab/>
                      </w:r>
                      <w:r w:rsidRPr="00CE1AD5">
                        <w:rPr>
                          <w:sz w:val="16"/>
                          <w:szCs w:val="16"/>
                        </w:rPr>
                        <w:t>Address</w:t>
                      </w:r>
                      <w:r w:rsidRPr="00CE1AD5">
                        <w:rPr>
                          <w:sz w:val="16"/>
                          <w:szCs w:val="16"/>
                        </w:rPr>
                        <w:tab/>
                      </w:r>
                      <w:r w:rsidRPr="00CE1AD5">
                        <w:rPr>
                          <w:sz w:val="16"/>
                          <w:szCs w:val="16"/>
                        </w:rPr>
                        <w:tab/>
                      </w:r>
                      <w:r w:rsidRPr="00CE1AD5">
                        <w:rPr>
                          <w:sz w:val="16"/>
                          <w:szCs w:val="16"/>
                        </w:rPr>
                        <w:tab/>
                        <w:t>Date of admission</w:t>
                      </w:r>
                      <w:r w:rsidRPr="00CE1AD5">
                        <w:rPr>
                          <w:sz w:val="16"/>
                          <w:szCs w:val="16"/>
                        </w:rPr>
                        <w:tab/>
                        <w:t>Date of last attendance</w:t>
                      </w:r>
                      <w:r w:rsidRPr="00CE1AD5">
                        <w:rPr>
                          <w:sz w:val="16"/>
                          <w:szCs w:val="16"/>
                        </w:rPr>
                        <w:tab/>
                        <w:t>Reason for leaving</w:t>
                      </w:r>
                    </w:p>
                    <w:p w:rsidR="00CE1AD5" w:rsidRDefault="00CE1AD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…………………………………………..</w:t>
                      </w:r>
                      <w:r>
                        <w:rPr>
                          <w:sz w:val="16"/>
                          <w:szCs w:val="16"/>
                        </w:rPr>
                        <w:tab/>
                        <w:t>…………………………………………..</w:t>
                      </w:r>
                      <w:r>
                        <w:rPr>
                          <w:sz w:val="16"/>
                          <w:szCs w:val="16"/>
                        </w:rPr>
                        <w:tab/>
                        <w:t>…………………………….</w:t>
                      </w:r>
                      <w:r>
                        <w:rPr>
                          <w:sz w:val="16"/>
                          <w:szCs w:val="16"/>
                        </w:rPr>
                        <w:tab/>
                        <w:t>……………………………………</w:t>
                      </w:r>
                      <w:r>
                        <w:rPr>
                          <w:sz w:val="16"/>
                          <w:szCs w:val="16"/>
                        </w:rPr>
                        <w:tab/>
                        <w:t>………………………………………………</w:t>
                      </w:r>
                    </w:p>
                    <w:p w:rsidR="00CE1AD5" w:rsidRDefault="00CE1AD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…………………………………………..</w:t>
                      </w:r>
                      <w:r>
                        <w:rPr>
                          <w:sz w:val="16"/>
                          <w:szCs w:val="16"/>
                        </w:rPr>
                        <w:tab/>
                        <w:t>…………………………………………..</w:t>
                      </w:r>
                      <w:r>
                        <w:rPr>
                          <w:sz w:val="16"/>
                          <w:szCs w:val="16"/>
                        </w:rPr>
                        <w:tab/>
                        <w:t>…………………………….</w:t>
                      </w:r>
                      <w:r>
                        <w:rPr>
                          <w:sz w:val="16"/>
                          <w:szCs w:val="16"/>
                        </w:rPr>
                        <w:tab/>
                        <w:t>……………………………………</w:t>
                      </w:r>
                      <w:r>
                        <w:rPr>
                          <w:sz w:val="16"/>
                          <w:szCs w:val="16"/>
                        </w:rPr>
                        <w:tab/>
                        <w:t>………………………………………………</w:t>
                      </w:r>
                    </w:p>
                    <w:p w:rsidR="00766804" w:rsidRDefault="00CE1AD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…………………………………………..</w:t>
                      </w:r>
                      <w:r>
                        <w:rPr>
                          <w:sz w:val="16"/>
                          <w:szCs w:val="16"/>
                        </w:rPr>
                        <w:tab/>
                        <w:t>…………………………………………..</w:t>
                      </w:r>
                      <w:r>
                        <w:rPr>
                          <w:sz w:val="16"/>
                          <w:szCs w:val="16"/>
                        </w:rPr>
                        <w:tab/>
                        <w:t>…………………………….</w:t>
                      </w:r>
                      <w:r>
                        <w:rPr>
                          <w:sz w:val="16"/>
                          <w:szCs w:val="16"/>
                        </w:rPr>
                        <w:tab/>
                        <w:t>……………………………………</w:t>
                      </w:r>
                      <w:r>
                        <w:rPr>
                          <w:sz w:val="16"/>
                          <w:szCs w:val="16"/>
                        </w:rPr>
                        <w:tab/>
                        <w:t>…………………………………………...</w:t>
                      </w:r>
                      <w:r w:rsidR="00766804">
                        <w:rPr>
                          <w:sz w:val="16"/>
                          <w:szCs w:val="16"/>
                        </w:rPr>
                        <w:t>..</w:t>
                      </w:r>
                      <w:r w:rsidR="00766804">
                        <w:rPr>
                          <w:sz w:val="16"/>
                          <w:szCs w:val="16"/>
                        </w:rPr>
                        <w:tab/>
                      </w:r>
                    </w:p>
                    <w:p w:rsidR="00CE1AD5" w:rsidRPr="00766804" w:rsidRDefault="0076680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…………………………………………...</w:t>
                      </w:r>
                      <w:r>
                        <w:rPr>
                          <w:sz w:val="16"/>
                          <w:szCs w:val="16"/>
                        </w:rPr>
                        <w:tab/>
                        <w:t>…………………………………………..</w:t>
                      </w:r>
                      <w:r>
                        <w:rPr>
                          <w:sz w:val="16"/>
                          <w:szCs w:val="16"/>
                        </w:rPr>
                        <w:tab/>
                        <w:t>…………………………….</w:t>
                      </w:r>
                      <w:r>
                        <w:rPr>
                          <w:sz w:val="16"/>
                          <w:szCs w:val="16"/>
                        </w:rPr>
                        <w:tab/>
                        <w:t>……………………………………</w:t>
                      </w:r>
                      <w:r>
                        <w:rPr>
                          <w:sz w:val="16"/>
                          <w:szCs w:val="16"/>
                        </w:rPr>
                        <w:tab/>
                        <w:t>……………………………………………..</w:t>
                      </w:r>
                      <w:r>
                        <w:rPr>
                          <w:sz w:val="16"/>
                          <w:szCs w:val="16"/>
                        </w:rPr>
                        <w:tab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64036" w:rsidRPr="00B64036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margin">
                  <wp:posOffset>-125730</wp:posOffset>
                </wp:positionH>
                <wp:positionV relativeFrom="paragraph">
                  <wp:posOffset>186690</wp:posOffset>
                </wp:positionV>
                <wp:extent cx="6610350" cy="1404620"/>
                <wp:effectExtent l="0" t="0" r="19050" b="1397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4036" w:rsidRPr="00BF7AF2" w:rsidRDefault="00BF7AF2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BF7AF2">
                              <w:rPr>
                                <w:b/>
                                <w:sz w:val="18"/>
                                <w:szCs w:val="18"/>
                              </w:rPr>
                              <w:t xml:space="preserve">4. </w:t>
                            </w:r>
                            <w:r w:rsidRPr="00BF7AF2"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  <w:t>Other children in the family (</w:t>
                            </w:r>
                            <w:proofErr w:type="spellStart"/>
                            <w:r w:rsidRPr="00BF7AF2">
                              <w:rPr>
                                <w:b/>
                                <w:sz w:val="18"/>
                                <w:szCs w:val="18"/>
                              </w:rPr>
                              <w:t>ie</w:t>
                            </w:r>
                            <w:proofErr w:type="spellEnd"/>
                            <w:r w:rsidRPr="00BF7AF2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names, relationship, ages)</w:t>
                            </w:r>
                          </w:p>
                          <w:p w:rsidR="00BF7AF2" w:rsidRDefault="00BF7AF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9531DA" w:rsidRPr="00BF7AF2" w:rsidRDefault="009531D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8" type="#_x0000_t202" style="position:absolute;margin-left:-9.9pt;margin-top:14.7pt;width:520.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">
                <v:textbox style="mso-fit-shape-to-text:t">
                  <w:txbxContent>
                    <w:p w:rsidR="00B64036" w:rsidRPr="00BF7AF2" w:rsidRDefault="00BF7AF2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BF7AF2">
                        <w:rPr>
                          <w:b/>
                          <w:sz w:val="18"/>
                          <w:szCs w:val="18"/>
                        </w:rPr>
                        <w:t xml:space="preserve">4. </w:t>
                      </w:r>
                      <w:r w:rsidRPr="00BF7AF2">
                        <w:rPr>
                          <w:b/>
                          <w:sz w:val="18"/>
                          <w:szCs w:val="18"/>
                        </w:rPr>
                        <w:tab/>
                        <w:t>Other children in the family (</w:t>
                      </w:r>
                      <w:proofErr w:type="spellStart"/>
                      <w:r w:rsidRPr="00BF7AF2">
                        <w:rPr>
                          <w:b/>
                          <w:sz w:val="18"/>
                          <w:szCs w:val="18"/>
                        </w:rPr>
                        <w:t>ie</w:t>
                      </w:r>
                      <w:proofErr w:type="spellEnd"/>
                      <w:r w:rsidRPr="00BF7AF2">
                        <w:rPr>
                          <w:b/>
                          <w:sz w:val="18"/>
                          <w:szCs w:val="18"/>
                        </w:rPr>
                        <w:t xml:space="preserve"> names, relationship, ages)</w:t>
                      </w:r>
                    </w:p>
                    <w:p w:rsidR="00BF7AF2" w:rsidRDefault="00BF7AF2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9531DA" w:rsidRPr="00BF7AF2" w:rsidRDefault="009531DA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531DA">
        <w:rPr>
          <w:b/>
        </w:rPr>
        <w:t xml:space="preserve">Note: </w:t>
      </w:r>
      <w:r w:rsidR="009531DA">
        <w:t>Completing this form does not necessarily imply the school has agreed to accept your child. This information may be stored electronically by the school</w:t>
      </w:r>
      <w:r>
        <w:t>.</w:t>
      </w:r>
    </w:p>
    <w:p w:rsidR="009531DA" w:rsidRDefault="009531DA"/>
    <w:p w:rsidR="009531DA" w:rsidRDefault="009531DA">
      <w:r>
        <w:t>Signature of parent/guardian: …………………………………………………………………………</w:t>
      </w:r>
      <w:r>
        <w:tab/>
        <w:t>Date: …………………………………</w:t>
      </w:r>
    </w:p>
    <w:p w:rsidR="009531DA" w:rsidRPr="009531DA" w:rsidRDefault="009531DA">
      <w:pPr>
        <w:rPr>
          <w:b/>
        </w:rPr>
      </w:pPr>
      <w:r w:rsidRPr="009531DA">
        <w:rPr>
          <w:b/>
          <w:highlight w:val="red"/>
        </w:rPr>
        <w:t xml:space="preserve">Contact the school if you wish to talk about this form or would like to fill it in with the Admin Officer or </w:t>
      </w:r>
      <w:proofErr w:type="spellStart"/>
      <w:r w:rsidRPr="009531DA">
        <w:rPr>
          <w:b/>
          <w:highlight w:val="red"/>
        </w:rPr>
        <w:t>Headteacher</w:t>
      </w:r>
      <w:proofErr w:type="spellEnd"/>
    </w:p>
    <w:p w:rsidR="00677D2B" w:rsidRDefault="00677D2B" w:rsidP="007F7DD6">
      <w:pPr>
        <w:spacing w:after="0" w:line="240" w:lineRule="auto"/>
        <w:rPr>
          <w:b/>
        </w:rPr>
      </w:pPr>
    </w:p>
    <w:p w:rsidR="0043044A" w:rsidRDefault="0043044A" w:rsidP="007F7DD6">
      <w:pPr>
        <w:spacing w:after="0" w:line="240" w:lineRule="auto"/>
        <w:rPr>
          <w:b/>
        </w:rPr>
      </w:pPr>
    </w:p>
    <w:p w:rsidR="0091341A" w:rsidRDefault="0091341A" w:rsidP="0043044A">
      <w:pPr>
        <w:spacing w:after="0" w:line="240" w:lineRule="auto"/>
        <w:rPr>
          <w:rFonts w:eastAsia="Times New Roman" w:cs="Segoe UI"/>
          <w:i/>
          <w:iCs/>
          <w:color w:val="201F1E"/>
          <w:sz w:val="18"/>
          <w:szCs w:val="18"/>
          <w:shd w:val="clear" w:color="auto" w:fill="FFFFFF"/>
          <w:lang w:val="en-US"/>
        </w:rPr>
      </w:pPr>
    </w:p>
    <w:p w:rsidR="0091341A" w:rsidRDefault="0091341A" w:rsidP="0043044A">
      <w:pPr>
        <w:spacing w:after="0" w:line="240" w:lineRule="auto"/>
        <w:rPr>
          <w:rFonts w:eastAsia="Times New Roman" w:cs="Segoe UI"/>
          <w:i/>
          <w:iCs/>
          <w:color w:val="201F1E"/>
          <w:sz w:val="18"/>
          <w:szCs w:val="18"/>
          <w:shd w:val="clear" w:color="auto" w:fill="FFFFFF"/>
          <w:lang w:val="en-US"/>
        </w:rPr>
      </w:pPr>
    </w:p>
    <w:p w:rsidR="0091341A" w:rsidRDefault="0091341A" w:rsidP="0043044A">
      <w:pPr>
        <w:spacing w:after="0" w:line="240" w:lineRule="auto"/>
        <w:rPr>
          <w:rFonts w:eastAsia="Times New Roman" w:cs="Segoe UI"/>
          <w:i/>
          <w:iCs/>
          <w:color w:val="201F1E"/>
          <w:sz w:val="18"/>
          <w:szCs w:val="18"/>
          <w:shd w:val="clear" w:color="auto" w:fill="FFFFFF"/>
          <w:lang w:val="en-US"/>
        </w:rPr>
      </w:pPr>
    </w:p>
    <w:p w:rsidR="0043044A" w:rsidRPr="0043044A" w:rsidRDefault="0043044A" w:rsidP="00F21D06">
      <w:pPr>
        <w:spacing w:after="0" w:line="240" w:lineRule="auto"/>
        <w:jc w:val="center"/>
        <w:rPr>
          <w:rFonts w:eastAsia="Times New Roman" w:cs="Tahoma"/>
          <w:noProof/>
          <w:sz w:val="18"/>
          <w:szCs w:val="18"/>
          <w:lang w:eastAsia="en-GB"/>
        </w:rPr>
      </w:pPr>
      <w:r w:rsidRPr="0043044A">
        <w:rPr>
          <w:rFonts w:eastAsia="Times New Roman" w:cs="Segoe UI"/>
          <w:i/>
          <w:iCs/>
          <w:color w:val="201F1E"/>
          <w:sz w:val="18"/>
          <w:szCs w:val="18"/>
          <w:shd w:val="clear" w:color="auto" w:fill="FFFFFF"/>
          <w:lang w:val="en-US"/>
        </w:rPr>
        <w:t>We collect, process and share pupil date in accordance with the General Data Protection Regulation (GDPR).  For more information please see our Privacy Notice.</w:t>
      </w:r>
    </w:p>
    <w:p w:rsidR="0043044A" w:rsidRPr="00677D2B" w:rsidRDefault="0043044A" w:rsidP="007F7DD6">
      <w:pPr>
        <w:spacing w:after="0" w:line="240" w:lineRule="auto"/>
        <w:rPr>
          <w:b/>
        </w:rPr>
      </w:pPr>
    </w:p>
    <w:sectPr w:rsidR="0043044A" w:rsidRPr="00677D2B" w:rsidSect="0091341A">
      <w:pgSz w:w="11906" w:h="16838"/>
      <w:pgMar w:top="142" w:right="1133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82E3F"/>
    <w:multiLevelType w:val="hybridMultilevel"/>
    <w:tmpl w:val="37B461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9D3248"/>
    <w:multiLevelType w:val="hybridMultilevel"/>
    <w:tmpl w:val="7B10B2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6D1BBA"/>
    <w:multiLevelType w:val="hybridMultilevel"/>
    <w:tmpl w:val="E5AEFB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44A"/>
    <w:rsid w:val="0001200D"/>
    <w:rsid w:val="001A7FAA"/>
    <w:rsid w:val="00280FBE"/>
    <w:rsid w:val="00333E92"/>
    <w:rsid w:val="003847CC"/>
    <w:rsid w:val="003B5DC0"/>
    <w:rsid w:val="00426859"/>
    <w:rsid w:val="0043044A"/>
    <w:rsid w:val="004542F2"/>
    <w:rsid w:val="00504C57"/>
    <w:rsid w:val="00677D2B"/>
    <w:rsid w:val="00725241"/>
    <w:rsid w:val="00766804"/>
    <w:rsid w:val="007F7DD6"/>
    <w:rsid w:val="00831D48"/>
    <w:rsid w:val="0091341A"/>
    <w:rsid w:val="009531DA"/>
    <w:rsid w:val="00982C56"/>
    <w:rsid w:val="009E6CDD"/>
    <w:rsid w:val="00B4369D"/>
    <w:rsid w:val="00B64036"/>
    <w:rsid w:val="00BC4C67"/>
    <w:rsid w:val="00BF466C"/>
    <w:rsid w:val="00BF7AF2"/>
    <w:rsid w:val="00C7194E"/>
    <w:rsid w:val="00CE1AD5"/>
    <w:rsid w:val="00D55CB0"/>
    <w:rsid w:val="00D90992"/>
    <w:rsid w:val="00EB63FB"/>
    <w:rsid w:val="00EE24AD"/>
    <w:rsid w:val="00F21D06"/>
    <w:rsid w:val="00F2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834AFC-C9CC-476C-985D-F0AE64CF3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7D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134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34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2062DC19\Staff$\cdawkins\Downloads\Registr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Registration form</Template>
  <TotalTime>0</TotalTime>
  <Pages>2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Carole Dawkins</dc:creator>
  <cp:keywords/>
  <dc:description/>
  <cp:lastModifiedBy>Carole Dawkins</cp:lastModifiedBy>
  <cp:revision>2</cp:revision>
  <cp:lastPrinted>2020-05-19T10:35:00Z</cp:lastPrinted>
  <dcterms:created xsi:type="dcterms:W3CDTF">2021-04-29T09:55:00Z</dcterms:created>
  <dcterms:modified xsi:type="dcterms:W3CDTF">2021-04-29T09:55:00Z</dcterms:modified>
</cp:coreProperties>
</file>